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6BCD" w:rsidRPr="002C4E03" w:rsidRDefault="00F96BCD" w:rsidP="00F96BCD">
      <w:pPr>
        <w:pStyle w:val="BrfKopf1"/>
        <w:framePr w:w="0" w:hRule="auto" w:hSpace="0" w:wrap="auto" w:vAnchor="margin" w:hAnchor="text" w:xAlign="left" w:yAlign="inline"/>
        <w:ind w:left="4820"/>
        <w:rPr>
          <w:lang w:val="de-CH"/>
        </w:rPr>
      </w:pPr>
      <w:bookmarkStart w:id="0" w:name="_GoBack"/>
      <w:bookmarkEnd w:id="0"/>
    </w:p>
    <w:p w:rsidR="0089259D" w:rsidRDefault="0089259D" w:rsidP="0089259D">
      <w:pPr>
        <w:pStyle w:val="BrfKopf2"/>
        <w:framePr w:w="0" w:hRule="auto" w:hSpace="0" w:wrap="auto" w:vAnchor="margin" w:hAnchor="text" w:xAlign="left" w:yAlign="inline"/>
      </w:pPr>
    </w:p>
    <w:p w:rsidR="002842B8" w:rsidRDefault="002842B8" w:rsidP="0089259D">
      <w:pPr>
        <w:pStyle w:val="BrfKopf2"/>
        <w:framePr w:w="0" w:hRule="auto" w:hSpace="0" w:wrap="auto" w:vAnchor="margin" w:hAnchor="text" w:xAlign="left" w:yAlign="inline"/>
      </w:pPr>
    </w:p>
    <w:p w:rsidR="002842B8" w:rsidRDefault="002842B8" w:rsidP="0089259D">
      <w:pPr>
        <w:pStyle w:val="BrfKopf2"/>
        <w:framePr w:w="0" w:hRule="auto" w:hSpace="0" w:wrap="auto" w:vAnchor="margin" w:hAnchor="text" w:xAlign="left" w:yAlign="inline"/>
      </w:pPr>
    </w:p>
    <w:p w:rsidR="002842B8" w:rsidRDefault="002842B8" w:rsidP="0089259D">
      <w:pPr>
        <w:pStyle w:val="BrfKopf2"/>
        <w:framePr w:w="0" w:hRule="auto" w:hSpace="0" w:wrap="auto" w:vAnchor="margin" w:hAnchor="text" w:xAlign="left" w:yAlign="inline"/>
      </w:pPr>
    </w:p>
    <w:p w:rsidR="002842B8" w:rsidRDefault="002842B8" w:rsidP="0089259D">
      <w:pPr>
        <w:pStyle w:val="BrfKopf2"/>
        <w:framePr w:w="0" w:hRule="auto" w:hSpace="0" w:wrap="auto" w:vAnchor="margin" w:hAnchor="text" w:xAlign="left" w:yAlign="inline"/>
      </w:pPr>
    </w:p>
    <w:p w:rsidR="002842B8" w:rsidRDefault="002842B8" w:rsidP="0089259D">
      <w:pPr>
        <w:pStyle w:val="BrfKopf2"/>
        <w:framePr w:w="0" w:hRule="auto" w:hSpace="0" w:wrap="auto" w:vAnchor="margin" w:hAnchor="text" w:xAlign="left" w:yAlign="inline"/>
      </w:pP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89259D" w:rsidRPr="00D842D4" w:rsidTr="0004517F">
        <w:tblPrEx>
          <w:tblCellMar>
            <w:top w:w="0" w:type="dxa"/>
            <w:bottom w:w="0" w:type="dxa"/>
          </w:tblCellMar>
        </w:tblPrEx>
        <w:trPr>
          <w:trHeight w:hRule="exact" w:val="340"/>
        </w:trPr>
        <w:tc>
          <w:tcPr>
            <w:tcW w:w="4876" w:type="dxa"/>
          </w:tcPr>
          <w:p w:rsidR="0089259D" w:rsidRDefault="0089259D" w:rsidP="00DC566C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4876" w:type="dxa"/>
          </w:tcPr>
          <w:p w:rsidR="0004517F" w:rsidRPr="00D842D4" w:rsidRDefault="0004517F" w:rsidP="00200DDB">
            <w:pPr>
              <w:pStyle w:val="Titel1"/>
              <w:spacing w:after="0"/>
              <w:rPr>
                <w:b w:val="0"/>
                <w:lang w:val="de-CH"/>
              </w:rPr>
            </w:pPr>
            <w:bookmarkStart w:id="1" w:name="A1"/>
            <w:bookmarkEnd w:id="1"/>
          </w:p>
        </w:tc>
      </w:tr>
    </w:tbl>
    <w:p w:rsidR="0004517F" w:rsidRPr="00F35512" w:rsidRDefault="0004517F" w:rsidP="0004517F">
      <w:pPr>
        <w:pStyle w:val="Titel1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FBFBF"/>
        <w:spacing w:line="276" w:lineRule="auto"/>
        <w:jc w:val="center"/>
        <w:rPr>
          <w:szCs w:val="28"/>
          <w:lang w:val="de-CH"/>
        </w:rPr>
      </w:pPr>
      <w:bookmarkStart w:id="2" w:name="Betreff"/>
      <w:bookmarkEnd w:id="2"/>
      <w:r w:rsidRPr="00F35512">
        <w:rPr>
          <w:szCs w:val="28"/>
          <w:lang w:val="de-CH"/>
        </w:rPr>
        <w:t>Informationen fü</w:t>
      </w:r>
      <w:r>
        <w:rPr>
          <w:szCs w:val="28"/>
          <w:lang w:val="de-CH"/>
        </w:rPr>
        <w:t>r die Organisatoren von Veranstaltungen</w:t>
      </w:r>
    </w:p>
    <w:p w:rsidR="0004517F" w:rsidRPr="002F3549" w:rsidRDefault="0004517F" w:rsidP="0004517F">
      <w:pPr>
        <w:spacing w:before="60"/>
        <w:rPr>
          <w:b/>
          <w:sz w:val="32"/>
          <w:szCs w:val="32"/>
          <w:lang w:val="de-CH"/>
        </w:rPr>
      </w:pPr>
      <w:r w:rsidRPr="002F3549">
        <w:rPr>
          <w:b/>
          <w:sz w:val="32"/>
          <w:szCs w:val="32"/>
          <w:lang w:val="de-CH"/>
        </w:rPr>
        <w:t>Selbstkontrolle</w:t>
      </w:r>
    </w:p>
    <w:p w:rsidR="0004517F" w:rsidRPr="00A55CD2" w:rsidRDefault="0004517F" w:rsidP="0004517F">
      <w:pPr>
        <w:spacing w:before="120" w:after="120"/>
        <w:rPr>
          <w:lang w:val="de-CH"/>
        </w:rPr>
      </w:pPr>
      <w:r w:rsidRPr="00A55CD2">
        <w:rPr>
          <w:lang w:val="de-CH"/>
        </w:rPr>
        <w:t xml:space="preserve">Das Lebensmittelgesetz verfolgt </w:t>
      </w:r>
      <w:r>
        <w:rPr>
          <w:lang w:val="de-CH"/>
        </w:rPr>
        <w:t>vier Zwecke</w:t>
      </w:r>
      <w:r w:rsidRPr="00A55CD2">
        <w:rPr>
          <w:lang w:val="de-CH"/>
        </w:rPr>
        <w:t xml:space="preserve"> </w:t>
      </w:r>
      <w:r w:rsidR="00F10902">
        <w:rPr>
          <w:lang w:val="de-CH"/>
        </w:rPr>
        <w:t>(LMG</w:t>
      </w:r>
      <w:r>
        <w:rPr>
          <w:lang w:val="de-CH"/>
        </w:rPr>
        <w:t>, Artikel 1)</w:t>
      </w:r>
    </w:p>
    <w:p w:rsidR="0004517F" w:rsidRPr="00B44190" w:rsidRDefault="0004517F" w:rsidP="0004517F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  <w:lang w:val="de-CH"/>
        </w:rPr>
      </w:pPr>
      <w:r>
        <w:rPr>
          <w:b/>
          <w:lang w:val="de-CH"/>
        </w:rPr>
        <w:t>D</w:t>
      </w:r>
      <w:r w:rsidRPr="00B44190">
        <w:rPr>
          <w:b/>
          <w:lang w:val="de-CH"/>
        </w:rPr>
        <w:t>ie Gesundheit der Konsumentinnen und Konsumenten vor Lebensmitteln und Gebrauchsgegenstä</w:t>
      </w:r>
      <w:r>
        <w:rPr>
          <w:b/>
          <w:lang w:val="de-CH"/>
        </w:rPr>
        <w:t xml:space="preserve">nden, </w:t>
      </w:r>
      <w:r w:rsidRPr="00B44190">
        <w:rPr>
          <w:b/>
          <w:lang w:val="de-CH"/>
        </w:rPr>
        <w:t xml:space="preserve">die </w:t>
      </w:r>
      <w:r>
        <w:rPr>
          <w:b/>
          <w:lang w:val="de-CH"/>
        </w:rPr>
        <w:t>nicht sicher sind, zu schützen</w:t>
      </w:r>
    </w:p>
    <w:p w:rsidR="0004517F" w:rsidRPr="00B44190" w:rsidRDefault="0004517F" w:rsidP="0004517F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lang w:val="de-CH"/>
        </w:rPr>
      </w:pPr>
      <w:r>
        <w:rPr>
          <w:b/>
          <w:lang w:val="de-CH"/>
        </w:rPr>
        <w:t>D</w:t>
      </w:r>
      <w:r w:rsidRPr="00B44190">
        <w:rPr>
          <w:b/>
          <w:lang w:val="de-CH"/>
        </w:rPr>
        <w:t>en hygienischen Umgang mit Lebensmitteln und Gebrauchsgegenständen siche</w:t>
      </w:r>
      <w:r>
        <w:rPr>
          <w:b/>
          <w:lang w:val="de-CH"/>
        </w:rPr>
        <w:t>rstellen</w:t>
      </w:r>
    </w:p>
    <w:p w:rsidR="0004517F" w:rsidRDefault="0004517F" w:rsidP="0004517F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  <w:lang w:val="de-CH"/>
        </w:rPr>
      </w:pPr>
      <w:r>
        <w:rPr>
          <w:b/>
          <w:lang w:val="de-CH"/>
        </w:rPr>
        <w:t>D</w:t>
      </w:r>
      <w:r w:rsidRPr="00B44190">
        <w:rPr>
          <w:b/>
          <w:lang w:val="de-CH"/>
        </w:rPr>
        <w:t>ie Konsumentinnen und Konsume</w:t>
      </w:r>
      <w:r>
        <w:rPr>
          <w:b/>
          <w:lang w:val="de-CH"/>
        </w:rPr>
        <w:t>nten im Zusammenhang mit Lebens</w:t>
      </w:r>
      <w:r w:rsidRPr="00B44190">
        <w:rPr>
          <w:b/>
          <w:lang w:val="de-CH"/>
        </w:rPr>
        <w:t>mitteln und Gebrauchsgegenständen vor Täu</w:t>
      </w:r>
      <w:r>
        <w:rPr>
          <w:b/>
          <w:lang w:val="de-CH"/>
        </w:rPr>
        <w:t>schungen schützen</w:t>
      </w:r>
    </w:p>
    <w:p w:rsidR="0004517F" w:rsidRPr="00B44190" w:rsidRDefault="0004517F" w:rsidP="0004517F">
      <w:pPr>
        <w:numPr>
          <w:ilvl w:val="0"/>
          <w:numId w:val="12"/>
        </w:numPr>
        <w:tabs>
          <w:tab w:val="clear" w:pos="360"/>
          <w:tab w:val="num" w:pos="709"/>
        </w:tabs>
        <w:spacing w:after="80" w:line="240" w:lineRule="exact"/>
        <w:ind w:left="714" w:hanging="357"/>
        <w:rPr>
          <w:b/>
          <w:lang w:val="de-CH"/>
        </w:rPr>
      </w:pPr>
      <w:r w:rsidRPr="00B44190">
        <w:rPr>
          <w:b/>
          <w:lang w:val="de-CH"/>
        </w:rPr>
        <w:t>Konsumentinnen und Konsumente</w:t>
      </w:r>
      <w:r>
        <w:rPr>
          <w:b/>
          <w:lang w:val="de-CH"/>
        </w:rPr>
        <w:t>n die für den Erwerb von Lebens</w:t>
      </w:r>
      <w:r w:rsidRPr="00B44190">
        <w:rPr>
          <w:b/>
          <w:lang w:val="de-CH"/>
        </w:rPr>
        <w:t>mitteln oder Gebrauchsgegenständen notwe</w:t>
      </w:r>
      <w:r>
        <w:rPr>
          <w:b/>
          <w:lang w:val="de-CH"/>
        </w:rPr>
        <w:t>ndigen Informationen zur Verfügung zu stellen</w:t>
      </w:r>
    </w:p>
    <w:p w:rsidR="0004517F" w:rsidRPr="007107C3" w:rsidRDefault="0004517F" w:rsidP="0004517F">
      <w:pPr>
        <w:spacing w:after="100" w:line="300" w:lineRule="exact"/>
        <w:rPr>
          <w:lang w:val="de-CH"/>
        </w:rPr>
      </w:pPr>
      <w:r w:rsidRPr="00A55CD2">
        <w:rPr>
          <w:rFonts w:cs="Arial"/>
          <w:color w:val="000000"/>
          <w:lang w:val="de-CH"/>
        </w:rPr>
        <w:t xml:space="preserve">Jeder Lebensmittelbetrieb und jede Organisation, die Lebensmittel abgibt, </w:t>
      </w:r>
      <w:r>
        <w:rPr>
          <w:rFonts w:cs="Arial"/>
          <w:color w:val="000000"/>
          <w:lang w:val="de-CH"/>
        </w:rPr>
        <w:t xml:space="preserve">muss </w:t>
      </w:r>
      <w:r w:rsidRPr="00A55CD2">
        <w:rPr>
          <w:rFonts w:cs="Arial"/>
          <w:color w:val="000000"/>
          <w:lang w:val="de-CH"/>
        </w:rPr>
        <w:t>mit einem eigenen Kontrollsystem (</w:t>
      </w:r>
      <w:r>
        <w:rPr>
          <w:rFonts w:cs="Arial"/>
          <w:color w:val="000000"/>
          <w:lang w:val="de-CH"/>
        </w:rPr>
        <w:t>Dokumentation zur S</w:t>
      </w:r>
      <w:r w:rsidRPr="00A55CD2">
        <w:rPr>
          <w:rFonts w:cs="Arial"/>
          <w:color w:val="000000"/>
          <w:lang w:val="de-CH"/>
        </w:rPr>
        <w:t xml:space="preserve">elbstkontrolle) dafür besorgt sein, dass </w:t>
      </w:r>
      <w:r>
        <w:rPr>
          <w:rFonts w:cs="Arial"/>
          <w:color w:val="000000"/>
          <w:lang w:val="de-CH"/>
        </w:rPr>
        <w:t>die</w:t>
      </w:r>
      <w:r w:rsidRPr="00A55CD2">
        <w:rPr>
          <w:rFonts w:cs="Arial"/>
          <w:color w:val="000000"/>
          <w:lang w:val="de-CH"/>
        </w:rPr>
        <w:t xml:space="preserve"> gesetzlichen Bestimmungen eingehalten wer</w:t>
      </w:r>
      <w:r>
        <w:rPr>
          <w:rFonts w:cs="Arial"/>
          <w:color w:val="000000"/>
          <w:lang w:val="de-CH"/>
        </w:rPr>
        <w:t>den.</w:t>
      </w:r>
    </w:p>
    <w:p w:rsidR="0004517F" w:rsidRPr="00A55CD2" w:rsidRDefault="0004517F" w:rsidP="0004517F">
      <w:pPr>
        <w:spacing w:before="60" w:after="120"/>
        <w:rPr>
          <w:b/>
          <w:lang w:val="de-CH"/>
        </w:rPr>
      </w:pPr>
      <w:r w:rsidRPr="00A55CD2">
        <w:rPr>
          <w:b/>
          <w:lang w:val="de-CH"/>
        </w:rPr>
        <w:t xml:space="preserve">Mit einer angepassten und zweckmässigen Selbstkontrolle </w:t>
      </w:r>
      <w:r>
        <w:rPr>
          <w:b/>
          <w:lang w:val="de-CH"/>
        </w:rPr>
        <w:t xml:space="preserve">werden </w:t>
      </w:r>
      <w:r w:rsidRPr="00A55CD2">
        <w:rPr>
          <w:b/>
          <w:lang w:val="de-CH"/>
        </w:rPr>
        <w:t>die folgenden 4 Grundsätze berücksichtig</w:t>
      </w:r>
      <w:r>
        <w:rPr>
          <w:b/>
          <w:lang w:val="de-CH"/>
        </w:rPr>
        <w:t>t</w:t>
      </w:r>
      <w:r w:rsidRPr="00A55CD2">
        <w:rPr>
          <w:b/>
          <w:lang w:val="de-CH"/>
        </w:rPr>
        <w:t>:</w:t>
      </w:r>
    </w:p>
    <w:p w:rsidR="0004517F" w:rsidRPr="007107C3" w:rsidRDefault="0004517F" w:rsidP="0004517F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  <w:rPr>
          <w:lang w:val="de-CH"/>
        </w:rPr>
      </w:pPr>
      <w:r>
        <w:rPr>
          <w:lang w:val="de-CH"/>
        </w:rPr>
        <w:t>S</w:t>
      </w:r>
      <w:r w:rsidRPr="007107C3">
        <w:rPr>
          <w:lang w:val="de-CH"/>
        </w:rPr>
        <w:t>icherstellen, dass alle Lebensmittel, die abge</w:t>
      </w:r>
      <w:r>
        <w:rPr>
          <w:lang w:val="de-CH"/>
        </w:rPr>
        <w:t>ge</w:t>
      </w:r>
      <w:r w:rsidRPr="007107C3">
        <w:rPr>
          <w:lang w:val="de-CH"/>
        </w:rPr>
        <w:t>ben</w:t>
      </w:r>
      <w:r>
        <w:rPr>
          <w:lang w:val="de-CH"/>
        </w:rPr>
        <w:t xml:space="preserve"> werden</w:t>
      </w:r>
      <w:r w:rsidRPr="007107C3">
        <w:rPr>
          <w:lang w:val="de-CH"/>
        </w:rPr>
        <w:t>, von einwandfreier Qualität sind (Trinkwasser ist auch ein Lebensmittel)</w:t>
      </w:r>
    </w:p>
    <w:p w:rsidR="0004517F" w:rsidRPr="007107C3" w:rsidRDefault="0004517F" w:rsidP="0004517F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  <w:rPr>
          <w:lang w:val="de-CH"/>
        </w:rPr>
      </w:pPr>
      <w:r>
        <w:rPr>
          <w:lang w:val="de-CH"/>
        </w:rPr>
        <w:t>Das</w:t>
      </w:r>
      <w:r w:rsidRPr="007107C3">
        <w:rPr>
          <w:lang w:val="de-CH"/>
        </w:rPr>
        <w:t xml:space="preserve"> Personal </w:t>
      </w:r>
      <w:r w:rsidR="00F10902">
        <w:rPr>
          <w:lang w:val="de-CH"/>
        </w:rPr>
        <w:t>ist</w:t>
      </w:r>
      <w:r>
        <w:rPr>
          <w:lang w:val="de-CH"/>
        </w:rPr>
        <w:t xml:space="preserve"> </w:t>
      </w:r>
      <w:r w:rsidRPr="007107C3">
        <w:rPr>
          <w:lang w:val="de-CH"/>
        </w:rPr>
        <w:t>im hygienischen Umgang mit Lebensmitteln instruier</w:t>
      </w:r>
      <w:r>
        <w:rPr>
          <w:lang w:val="de-CH"/>
        </w:rPr>
        <w:t>t</w:t>
      </w:r>
    </w:p>
    <w:p w:rsidR="0004517F" w:rsidRPr="007107C3" w:rsidRDefault="0004517F" w:rsidP="0004517F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  <w:rPr>
          <w:lang w:val="de-CH"/>
        </w:rPr>
      </w:pPr>
      <w:r>
        <w:rPr>
          <w:lang w:val="de-CH"/>
        </w:rPr>
        <w:t>D</w:t>
      </w:r>
      <w:r w:rsidRPr="007107C3">
        <w:rPr>
          <w:lang w:val="de-CH"/>
        </w:rPr>
        <w:t xml:space="preserve">ie Konsumenten </w:t>
      </w:r>
      <w:r>
        <w:rPr>
          <w:lang w:val="de-CH"/>
        </w:rPr>
        <w:t xml:space="preserve">werden </w:t>
      </w:r>
      <w:r w:rsidRPr="007107C3">
        <w:rPr>
          <w:lang w:val="de-CH"/>
        </w:rPr>
        <w:t>im Zusammenhang mit Lebensmitteln we</w:t>
      </w:r>
      <w:r>
        <w:rPr>
          <w:lang w:val="de-CH"/>
        </w:rPr>
        <w:t>d</w:t>
      </w:r>
      <w:r w:rsidRPr="007107C3">
        <w:rPr>
          <w:lang w:val="de-CH"/>
        </w:rPr>
        <w:t xml:space="preserve">er über </w:t>
      </w:r>
      <w:r>
        <w:rPr>
          <w:lang w:val="de-CH"/>
        </w:rPr>
        <w:t xml:space="preserve">deren </w:t>
      </w:r>
      <w:r w:rsidRPr="007107C3">
        <w:rPr>
          <w:lang w:val="de-CH"/>
        </w:rPr>
        <w:t xml:space="preserve">Herkunft noch Zusammensetzung </w:t>
      </w:r>
      <w:r>
        <w:rPr>
          <w:lang w:val="de-CH"/>
        </w:rPr>
        <w:t>getäuscht</w:t>
      </w:r>
    </w:p>
    <w:p w:rsidR="0004517F" w:rsidRDefault="0004517F" w:rsidP="0004517F">
      <w:pPr>
        <w:numPr>
          <w:ilvl w:val="0"/>
          <w:numId w:val="13"/>
        </w:numPr>
        <w:tabs>
          <w:tab w:val="clear" w:pos="720"/>
          <w:tab w:val="num" w:pos="426"/>
          <w:tab w:val="num" w:pos="709"/>
        </w:tabs>
        <w:spacing w:after="100" w:line="300" w:lineRule="exact"/>
        <w:ind w:left="714" w:hanging="357"/>
        <w:rPr>
          <w:lang w:val="de-CH"/>
        </w:rPr>
      </w:pPr>
      <w:r>
        <w:rPr>
          <w:lang w:val="de-CH"/>
        </w:rPr>
        <w:t>M</w:t>
      </w:r>
      <w:r w:rsidRPr="007107C3">
        <w:rPr>
          <w:lang w:val="de-CH"/>
        </w:rPr>
        <w:t xml:space="preserve">it einer Dokumentation zur Selbstkontrolle </w:t>
      </w:r>
      <w:r>
        <w:rPr>
          <w:lang w:val="de-CH"/>
        </w:rPr>
        <w:t>wird ge</w:t>
      </w:r>
      <w:r w:rsidRPr="007107C3">
        <w:rPr>
          <w:lang w:val="de-CH"/>
        </w:rPr>
        <w:t>zeig</w:t>
      </w:r>
      <w:r>
        <w:rPr>
          <w:lang w:val="de-CH"/>
        </w:rPr>
        <w:t>t</w:t>
      </w:r>
      <w:r w:rsidRPr="007107C3">
        <w:rPr>
          <w:lang w:val="de-CH"/>
        </w:rPr>
        <w:t xml:space="preserve">, dass </w:t>
      </w:r>
      <w:r>
        <w:rPr>
          <w:lang w:val="de-CH"/>
        </w:rPr>
        <w:t>die</w:t>
      </w:r>
      <w:r w:rsidRPr="007107C3">
        <w:rPr>
          <w:lang w:val="de-CH"/>
        </w:rPr>
        <w:t xml:space="preserve"> Verantwortung wahr</w:t>
      </w:r>
      <w:r>
        <w:rPr>
          <w:lang w:val="de-CH"/>
        </w:rPr>
        <w:t xml:space="preserve">genommen wird und dazugehörende </w:t>
      </w:r>
      <w:r w:rsidRPr="007107C3">
        <w:rPr>
          <w:lang w:val="de-CH"/>
        </w:rPr>
        <w:t>Aufzeichnungen</w:t>
      </w:r>
      <w:r>
        <w:rPr>
          <w:lang w:val="de-CH"/>
        </w:rPr>
        <w:t xml:space="preserve"> getätigt werden</w:t>
      </w:r>
    </w:p>
    <w:p w:rsidR="0004517F" w:rsidRPr="003864DD" w:rsidRDefault="0004517F" w:rsidP="0004517F">
      <w:pPr>
        <w:spacing w:after="60" w:line="300" w:lineRule="exact"/>
        <w:rPr>
          <w:b/>
          <w:lang w:val="de-CH"/>
        </w:rPr>
      </w:pPr>
      <w:r w:rsidRPr="003864DD">
        <w:rPr>
          <w:b/>
          <w:lang w:val="de-CH"/>
        </w:rPr>
        <w:t>Vorgehen</w:t>
      </w:r>
      <w:r>
        <w:rPr>
          <w:b/>
          <w:lang w:val="de-CH"/>
        </w:rPr>
        <w:t xml:space="preserve"> zur Erstellung und Umsetzung einer Dokumentation zur Selbstkontrolle</w:t>
      </w:r>
      <w:r w:rsidRPr="003864DD">
        <w:rPr>
          <w:b/>
          <w:lang w:val="de-CH"/>
        </w:rPr>
        <w:t>:</w:t>
      </w:r>
    </w:p>
    <w:p w:rsidR="0004517F" w:rsidRPr="00DF74DC" w:rsidRDefault="0004517F" w:rsidP="0004517F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  <w:rPr>
          <w:lang w:val="de-CH"/>
        </w:rPr>
      </w:pPr>
      <w:r w:rsidRPr="00DF74DC">
        <w:rPr>
          <w:lang w:val="de-CH"/>
        </w:rPr>
        <w:t>Gefahrenanalyse erstellen</w:t>
      </w:r>
    </w:p>
    <w:p w:rsidR="0004517F" w:rsidRPr="00DF74DC" w:rsidRDefault="0004517F" w:rsidP="0004517F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  <w:rPr>
          <w:lang w:val="de-DE"/>
        </w:rPr>
      </w:pPr>
      <w:r w:rsidRPr="00DF74DC">
        <w:rPr>
          <w:lang w:val="de-CH"/>
        </w:rPr>
        <w:t>Arbeitsanweisungen erarbeiten und umsetzen</w:t>
      </w:r>
    </w:p>
    <w:p w:rsidR="0004517F" w:rsidRPr="00B26AA3" w:rsidRDefault="0004517F" w:rsidP="0004517F">
      <w:pPr>
        <w:numPr>
          <w:ilvl w:val="0"/>
          <w:numId w:val="17"/>
        </w:numPr>
        <w:tabs>
          <w:tab w:val="clear" w:pos="1065"/>
          <w:tab w:val="num" w:pos="709"/>
        </w:tabs>
        <w:spacing w:line="300" w:lineRule="exact"/>
        <w:ind w:left="1060" w:hanging="703"/>
        <w:rPr>
          <w:b/>
          <w:lang w:val="de-DE"/>
        </w:rPr>
      </w:pPr>
      <w:r>
        <w:rPr>
          <w:lang w:val="de-CH"/>
        </w:rPr>
        <w:t xml:space="preserve">Eigene Kontrollen dokumentieren (siehe Beispiel Kontrolllisten) </w:t>
      </w:r>
    </w:p>
    <w:p w:rsidR="0004517F" w:rsidRPr="007107C3" w:rsidRDefault="0004517F" w:rsidP="0004517F">
      <w:pPr>
        <w:spacing w:before="120" w:after="120"/>
        <w:rPr>
          <w:b/>
        </w:rPr>
      </w:pPr>
      <w:r>
        <w:rPr>
          <w:b/>
          <w:lang w:val="de-CH"/>
        </w:rPr>
        <w:t>Gesetzliche Grundlagen</w:t>
      </w:r>
      <w:r>
        <w:rPr>
          <w:b/>
        </w:rPr>
        <w:t xml:space="preserve"> </w:t>
      </w:r>
      <w:r w:rsidRPr="00CC3754">
        <w:rPr>
          <w:b/>
          <w:lang w:val="de-CH"/>
        </w:rPr>
        <w:t>und</w:t>
      </w:r>
      <w:r>
        <w:rPr>
          <w:b/>
        </w:rPr>
        <w:t xml:space="preserve"> Links:</w:t>
      </w:r>
    </w:p>
    <w:p w:rsidR="0004517F" w:rsidRPr="007107C3" w:rsidRDefault="0004517F" w:rsidP="0004517F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  <w:lang w:val="de-CH"/>
        </w:rPr>
      </w:pPr>
      <w:r w:rsidRPr="009900B7">
        <w:rPr>
          <w:b/>
          <w:lang w:val="de-CH"/>
        </w:rPr>
        <w:t>Lebensmittelgesetz</w:t>
      </w:r>
      <w:r w:rsidRPr="007107C3">
        <w:rPr>
          <w:lang w:val="de-CH"/>
        </w:rPr>
        <w:t xml:space="preserve"> </w:t>
      </w:r>
      <w:r w:rsidRPr="007107C3">
        <w:rPr>
          <w:lang w:val="de-CH"/>
        </w:rPr>
        <w:br/>
      </w:r>
      <w:hyperlink r:id="rId7" w:history="1">
        <w:r w:rsidRPr="00397E8A">
          <w:rPr>
            <w:rStyle w:val="Hyperlink"/>
            <w:lang w:val="de-CH"/>
          </w:rPr>
          <w:t>http://www.admin.ch/ch/d/sr/817_0/index.html</w:t>
        </w:r>
      </w:hyperlink>
    </w:p>
    <w:p w:rsidR="0004517F" w:rsidRPr="007107C3" w:rsidRDefault="0004517F" w:rsidP="0004517F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rPr>
          <w:b/>
          <w:lang w:val="de-CH"/>
        </w:rPr>
      </w:pPr>
      <w:r w:rsidRPr="009900B7">
        <w:rPr>
          <w:b/>
          <w:lang w:val="de-CH"/>
        </w:rPr>
        <w:t>Lebensmittel- und Gebrauchsgegenständeverordnung</w:t>
      </w:r>
      <w:r w:rsidRPr="007107C3">
        <w:rPr>
          <w:lang w:val="de-CH"/>
        </w:rPr>
        <w:br/>
      </w:r>
      <w:hyperlink r:id="rId8" w:history="1">
        <w:r w:rsidRPr="00397E8A">
          <w:rPr>
            <w:rStyle w:val="Hyperlink"/>
            <w:lang w:val="de-CH"/>
          </w:rPr>
          <w:t>http://www.admin.ch/ch/d/sr/817_02/index.html</w:t>
        </w:r>
      </w:hyperlink>
    </w:p>
    <w:p w:rsidR="0004517F" w:rsidRDefault="0004517F" w:rsidP="0004517F">
      <w:pPr>
        <w:numPr>
          <w:ilvl w:val="0"/>
          <w:numId w:val="12"/>
        </w:numPr>
        <w:tabs>
          <w:tab w:val="clear" w:pos="360"/>
          <w:tab w:val="num" w:pos="644"/>
          <w:tab w:val="num" w:pos="709"/>
        </w:tabs>
        <w:spacing w:after="100" w:line="300" w:lineRule="exact"/>
        <w:ind w:left="714" w:hanging="357"/>
        <w:outlineLvl w:val="0"/>
        <w:rPr>
          <w:lang w:val="de-DE"/>
        </w:rPr>
      </w:pPr>
      <w:r w:rsidRPr="00C24171">
        <w:rPr>
          <w:b/>
          <w:lang w:val="de-CH"/>
        </w:rPr>
        <w:t>Hygieneverordnung</w:t>
      </w:r>
      <w:r w:rsidRPr="00C24171">
        <w:rPr>
          <w:lang w:val="de-CH"/>
        </w:rPr>
        <w:br/>
      </w:r>
      <w:hyperlink r:id="rId9" w:history="1">
        <w:r w:rsidRPr="00B863D8">
          <w:rPr>
            <w:rStyle w:val="Hyperlink"/>
            <w:lang w:val="de-CH"/>
          </w:rPr>
          <w:t>https://www.admin.ch/</w:t>
        </w:r>
        <w:r w:rsidRPr="00B863D8">
          <w:rPr>
            <w:rStyle w:val="Hyperlink"/>
            <w:lang w:val="de-CH"/>
          </w:rPr>
          <w:t>o</w:t>
        </w:r>
        <w:r w:rsidRPr="00B863D8">
          <w:rPr>
            <w:rStyle w:val="Hyperlink"/>
            <w:lang w:val="de-CH"/>
          </w:rPr>
          <w:t>p</w:t>
        </w:r>
        <w:r w:rsidRPr="00B863D8">
          <w:rPr>
            <w:rStyle w:val="Hyperlink"/>
            <w:lang w:val="de-CH"/>
          </w:rPr>
          <w:t>c</w:t>
        </w:r>
        <w:r w:rsidRPr="00B863D8">
          <w:rPr>
            <w:rStyle w:val="Hyperlink"/>
            <w:lang w:val="de-CH"/>
          </w:rPr>
          <w:t>/de/cl</w:t>
        </w:r>
        <w:r w:rsidRPr="00B863D8">
          <w:rPr>
            <w:rStyle w:val="Hyperlink"/>
            <w:lang w:val="de-CH"/>
          </w:rPr>
          <w:t>a</w:t>
        </w:r>
        <w:r w:rsidRPr="00B863D8">
          <w:rPr>
            <w:rStyle w:val="Hyperlink"/>
            <w:lang w:val="de-CH"/>
          </w:rPr>
          <w:t>ssified-compilation/20143394/index.html</w:t>
        </w:r>
      </w:hyperlink>
    </w:p>
    <w:p w:rsidR="0004517F" w:rsidRPr="00723A5E" w:rsidRDefault="0004517F" w:rsidP="0004517F">
      <w:pPr>
        <w:spacing w:after="100" w:line="300" w:lineRule="exact"/>
        <w:jc w:val="both"/>
        <w:outlineLvl w:val="0"/>
        <w:rPr>
          <w:lang w:val="de-DE"/>
        </w:rPr>
      </w:pPr>
      <w:r w:rsidRPr="00723A5E">
        <w:rPr>
          <w:b/>
          <w:lang w:val="de-CH"/>
        </w:rPr>
        <w:t>Die vorliegende Muster-Dokumentation zur Selbstkontrolle ist nicht abschliessend. Der Lebensmittelbetrieb muss sicherstellen, dass seine spezifischen Betriebsprozesse geregelt und dokumentiert sind.</w:t>
      </w:r>
    </w:p>
    <w:p w:rsidR="004656C7" w:rsidRDefault="004656C7" w:rsidP="004876C0">
      <w:pPr>
        <w:pStyle w:val="Text1"/>
        <w:spacing w:before="120"/>
        <w:jc w:val="left"/>
        <w:outlineLvl w:val="0"/>
        <w:rPr>
          <w:b/>
          <w:sz w:val="32"/>
          <w:szCs w:val="32"/>
          <w:lang w:val="de-CH"/>
        </w:rPr>
      </w:pPr>
    </w:p>
    <w:p w:rsidR="00F96BCD" w:rsidRPr="0089259D" w:rsidRDefault="00F96BCD" w:rsidP="004876C0">
      <w:pPr>
        <w:pStyle w:val="Text1"/>
        <w:spacing w:before="120"/>
        <w:jc w:val="left"/>
        <w:outlineLvl w:val="0"/>
        <w:rPr>
          <w:b/>
          <w:sz w:val="32"/>
          <w:szCs w:val="32"/>
          <w:lang w:val="de-CH"/>
        </w:rPr>
      </w:pPr>
      <w:r w:rsidRPr="0089259D">
        <w:rPr>
          <w:b/>
          <w:sz w:val="32"/>
          <w:szCs w:val="32"/>
          <w:lang w:val="de-CH"/>
        </w:rPr>
        <w:lastRenderedPageBreak/>
        <w:t>Beschreibung des Anlasses</w:t>
      </w:r>
    </w:p>
    <w:p w:rsidR="00F96BCD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  <w:rPr>
          <w:lang w:val="de-CH"/>
        </w:rPr>
      </w:pPr>
    </w:p>
    <w:p w:rsidR="0089259D" w:rsidRPr="002C4E03" w:rsidRDefault="0089259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  <w:rPr>
          <w:lang w:val="de-CH"/>
        </w:rPr>
      </w:pPr>
    </w:p>
    <w:p w:rsidR="00F96BCD" w:rsidRPr="002C4E03" w:rsidRDefault="00F96BCD" w:rsidP="00F96BCD">
      <w:pPr>
        <w:pStyle w:val="BrfKopf2"/>
        <w:framePr w:w="0" w:hRule="auto" w:hSpace="0" w:wrap="auto" w:vAnchor="margin" w:hAnchor="text" w:xAlign="left" w:yAlign="inline"/>
        <w:tabs>
          <w:tab w:val="left" w:pos="4820"/>
        </w:tabs>
        <w:rPr>
          <w:lang w:val="de-CH"/>
        </w:rPr>
      </w:pPr>
    </w:p>
    <w:p w:rsidR="00F96BCD" w:rsidRPr="002C4E03" w:rsidRDefault="00F96BCD" w:rsidP="00F96BCD">
      <w:pPr>
        <w:tabs>
          <w:tab w:val="right" w:leader="dot" w:pos="9540"/>
        </w:tabs>
        <w:spacing w:after="100" w:afterAutospacing="1"/>
        <w:rPr>
          <w:rFonts w:cs="Arial"/>
          <w:lang w:val="de-CH"/>
        </w:rPr>
      </w:pPr>
      <w:r w:rsidRPr="002C4E03">
        <w:rPr>
          <w:lang w:val="de-CH"/>
        </w:rPr>
        <w:t>Name/Ort</w:t>
      </w:r>
      <w:r w:rsidRPr="002C4E03">
        <w:rPr>
          <w:rFonts w:cs="Arial"/>
          <w:lang w:val="de-CH"/>
        </w:rPr>
        <w:tab/>
      </w:r>
    </w:p>
    <w:p w:rsidR="00F96BCD" w:rsidRPr="002C4E03" w:rsidRDefault="00F96BCD" w:rsidP="00F96BCD">
      <w:pPr>
        <w:tabs>
          <w:tab w:val="right" w:leader="dot" w:pos="9543"/>
        </w:tabs>
        <w:spacing w:before="120"/>
        <w:rPr>
          <w:rFonts w:cs="Arial"/>
          <w:lang w:val="de-CH"/>
        </w:rPr>
      </w:pPr>
      <w:r w:rsidRPr="002C4E03">
        <w:rPr>
          <w:rFonts w:cs="Arial"/>
          <w:lang w:val="de-CH"/>
        </w:rPr>
        <w:t>Datum</w:t>
      </w:r>
      <w:r w:rsidRPr="002C4E03">
        <w:rPr>
          <w:rFonts w:cs="Arial"/>
          <w:lang w:val="de-CH"/>
        </w:rPr>
        <w:tab/>
      </w:r>
    </w:p>
    <w:p w:rsidR="00F96BCD" w:rsidRPr="002C4E03" w:rsidRDefault="00F96BCD" w:rsidP="00F96BCD">
      <w:pPr>
        <w:tabs>
          <w:tab w:val="right" w:leader="dot" w:pos="5760"/>
          <w:tab w:val="left" w:pos="5940"/>
          <w:tab w:val="right" w:leader="dot" w:pos="9540"/>
        </w:tabs>
        <w:rPr>
          <w:rFonts w:cs="Arial"/>
          <w:lang w:val="de-CH"/>
        </w:rPr>
      </w:pPr>
    </w:p>
    <w:p w:rsidR="00F96BCD" w:rsidRPr="002C4E03" w:rsidRDefault="00F96BCD" w:rsidP="00F96BCD">
      <w:pPr>
        <w:tabs>
          <w:tab w:val="left" w:pos="2694"/>
          <w:tab w:val="right" w:leader="dot" w:pos="9540"/>
        </w:tabs>
        <w:spacing w:before="120"/>
        <w:jc w:val="both"/>
        <w:rPr>
          <w:rFonts w:cs="Arial"/>
          <w:lang w:val="de-CH"/>
        </w:rPr>
      </w:pPr>
      <w:r w:rsidRPr="002C4E03">
        <w:rPr>
          <w:rFonts w:cs="Arial"/>
          <w:lang w:val="de-CH"/>
        </w:rPr>
        <w:t>Verantwortliche Person</w:t>
      </w:r>
      <w:r>
        <w:rPr>
          <w:rFonts w:cs="Arial"/>
          <w:lang w:val="de-CH"/>
        </w:rPr>
        <w:t xml:space="preserve"> für</w:t>
      </w:r>
      <w:r w:rsidRPr="002C4E03">
        <w:rPr>
          <w:rFonts w:cs="Arial"/>
          <w:lang w:val="de-CH"/>
        </w:rPr>
        <w:tab/>
        <w:t>Name, Vorname</w:t>
      </w:r>
      <w:r w:rsidRPr="002C4E03">
        <w:rPr>
          <w:rFonts w:cs="Arial"/>
          <w:lang w:val="de-CH"/>
        </w:rPr>
        <w:tab/>
      </w:r>
    </w:p>
    <w:p w:rsidR="00F96BCD" w:rsidRPr="002C4E03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  <w:lang w:val="de-CH"/>
        </w:rPr>
      </w:pPr>
      <w:r>
        <w:rPr>
          <w:rFonts w:cs="Arial"/>
          <w:lang w:val="de-CH"/>
        </w:rPr>
        <w:t>die</w:t>
      </w:r>
      <w:r w:rsidRPr="002C4E03">
        <w:rPr>
          <w:rFonts w:cs="Arial"/>
          <w:lang w:val="de-CH"/>
        </w:rPr>
        <w:t xml:space="preserve"> Lebensmittelsicherheit</w:t>
      </w:r>
    </w:p>
    <w:p w:rsidR="00F96BCD" w:rsidRPr="002C4E03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  <w:lang w:val="de-CH"/>
        </w:rPr>
      </w:pPr>
      <w:r w:rsidRPr="002C4E03">
        <w:rPr>
          <w:rFonts w:cs="Arial"/>
          <w:lang w:val="de-CH"/>
        </w:rPr>
        <w:tab/>
        <w:t>Adresse</w:t>
      </w:r>
      <w:r w:rsidRPr="002C4E03">
        <w:rPr>
          <w:rFonts w:cs="Arial"/>
          <w:lang w:val="de-CH"/>
        </w:rPr>
        <w:tab/>
      </w:r>
    </w:p>
    <w:p w:rsidR="00F96BCD" w:rsidRPr="002C4E03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  <w:lang w:val="de-CH"/>
        </w:rPr>
      </w:pPr>
    </w:p>
    <w:p w:rsidR="00F96BCD" w:rsidRPr="002C4E03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  <w:lang w:val="de-CH"/>
        </w:rPr>
      </w:pPr>
      <w:r w:rsidRPr="002C4E03">
        <w:rPr>
          <w:rFonts w:cs="Arial"/>
          <w:lang w:val="de-CH"/>
        </w:rPr>
        <w:tab/>
        <w:t>Telefon/</w:t>
      </w:r>
      <w:r w:rsidR="00D842D4">
        <w:rPr>
          <w:rFonts w:cs="Arial"/>
          <w:lang w:val="de-CH"/>
        </w:rPr>
        <w:t>Mobile</w:t>
      </w:r>
      <w:r w:rsidRPr="002C4E03">
        <w:rPr>
          <w:rFonts w:cs="Arial"/>
          <w:lang w:val="de-CH"/>
        </w:rPr>
        <w:tab/>
      </w:r>
    </w:p>
    <w:p w:rsidR="00F96BCD" w:rsidRPr="002C4E03" w:rsidRDefault="00F96BCD" w:rsidP="00F96BCD">
      <w:pPr>
        <w:tabs>
          <w:tab w:val="left" w:pos="2694"/>
          <w:tab w:val="right" w:leader="dot" w:pos="9540"/>
        </w:tabs>
        <w:jc w:val="both"/>
        <w:rPr>
          <w:rFonts w:cs="Arial"/>
          <w:lang w:val="de-CH"/>
        </w:rPr>
      </w:pPr>
    </w:p>
    <w:p w:rsidR="00F96BCD" w:rsidRPr="00F96BCD" w:rsidRDefault="00F96BCD" w:rsidP="00FA219E">
      <w:pPr>
        <w:tabs>
          <w:tab w:val="left" w:pos="2694"/>
          <w:tab w:val="right" w:leader="dot" w:pos="9540"/>
        </w:tabs>
        <w:jc w:val="both"/>
        <w:outlineLvl w:val="0"/>
        <w:rPr>
          <w:rFonts w:cs="Arial"/>
          <w:lang w:val="de-CH"/>
        </w:rPr>
      </w:pPr>
      <w:r w:rsidRPr="002C4E03">
        <w:rPr>
          <w:rFonts w:cs="Arial"/>
          <w:lang w:val="de-CH"/>
        </w:rPr>
        <w:tab/>
      </w:r>
      <w:r w:rsidRPr="00F96BCD">
        <w:rPr>
          <w:rFonts w:cs="Arial"/>
          <w:lang w:val="de-CH"/>
        </w:rPr>
        <w:t>E-Mail</w:t>
      </w:r>
      <w:r w:rsidRPr="00F96BCD">
        <w:rPr>
          <w:rFonts w:cs="Arial"/>
          <w:lang w:val="de-CH"/>
        </w:rPr>
        <w:tab/>
      </w:r>
    </w:p>
    <w:p w:rsidR="00F96BCD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</w:rPr>
      </w:pPr>
    </w:p>
    <w:p w:rsidR="0089259D" w:rsidRPr="00F96BCD" w:rsidRDefault="0089259D" w:rsidP="00F96BCD">
      <w:pPr>
        <w:pStyle w:val="Text"/>
        <w:tabs>
          <w:tab w:val="left" w:pos="1560"/>
          <w:tab w:val="center" w:pos="7740"/>
          <w:tab w:val="center" w:pos="9072"/>
        </w:tabs>
        <w:spacing w:after="0"/>
        <w:jc w:val="left"/>
        <w:rPr>
          <w:rFonts w:cs="Arial"/>
          <w:szCs w:val="20"/>
        </w:rPr>
      </w:pPr>
    </w:p>
    <w:p w:rsidR="00F96BCD" w:rsidRPr="002C4E03" w:rsidRDefault="00F96BCD" w:rsidP="00F96BCD">
      <w:pPr>
        <w:pStyle w:val="Text"/>
        <w:tabs>
          <w:tab w:val="left" w:pos="1560"/>
          <w:tab w:val="center" w:pos="7740"/>
          <w:tab w:val="center" w:pos="9072"/>
        </w:tabs>
        <w:spacing w:before="120" w:after="0"/>
        <w:rPr>
          <w:rFonts w:cs="Arial"/>
          <w:sz w:val="16"/>
          <w:szCs w:val="16"/>
        </w:rPr>
      </w:pPr>
      <w:r w:rsidRPr="00F96BCD">
        <w:rPr>
          <w:rFonts w:cs="Arial"/>
          <w:sz w:val="16"/>
          <w:szCs w:val="16"/>
        </w:rPr>
        <w:tab/>
      </w:r>
      <w:r w:rsidRPr="00F96BCD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>Zu</w:t>
      </w:r>
      <w:r w:rsidRPr="002C4E03">
        <w:rPr>
          <w:rFonts w:cs="Arial"/>
          <w:sz w:val="16"/>
          <w:szCs w:val="16"/>
        </w:rPr>
        <w:t>bereitung</w:t>
      </w:r>
      <w:r w:rsidRPr="002C4E03">
        <w:rPr>
          <w:rFonts w:cs="Arial"/>
          <w:sz w:val="16"/>
          <w:szCs w:val="16"/>
        </w:rPr>
        <w:tab/>
      </w:r>
      <w:r>
        <w:rPr>
          <w:rFonts w:cs="Arial"/>
          <w:sz w:val="16"/>
          <w:szCs w:val="16"/>
        </w:rPr>
        <w:t xml:space="preserve"> Genussfertig</w:t>
      </w:r>
    </w:p>
    <w:p w:rsidR="00F96BCD" w:rsidRPr="002C4E03" w:rsidRDefault="00D842D4" w:rsidP="00F96BCD">
      <w:pPr>
        <w:pStyle w:val="Text"/>
        <w:tabs>
          <w:tab w:val="left" w:pos="1560"/>
          <w:tab w:val="center" w:pos="7740"/>
          <w:tab w:val="center" w:pos="9072"/>
        </w:tabs>
        <w:jc w:val="left"/>
        <w:rPr>
          <w:rFonts w:cs="Arial"/>
          <w:szCs w:val="20"/>
        </w:rPr>
      </w:pPr>
      <w:r>
        <w:rPr>
          <w:rFonts w:cs="Arial"/>
          <w:szCs w:val="20"/>
        </w:rPr>
        <w:t>Angaben zum Speiseangebo</w:t>
      </w:r>
      <w:r w:rsidR="00F96BCD" w:rsidRPr="002C4E03">
        <w:rPr>
          <w:rFonts w:cs="Arial"/>
          <w:szCs w:val="20"/>
        </w:rPr>
        <w:t>t</w:t>
      </w:r>
      <w:r w:rsidR="00F96BCD" w:rsidRPr="002C4E03">
        <w:rPr>
          <w:rFonts w:cs="Arial"/>
          <w:szCs w:val="20"/>
        </w:rPr>
        <w:tab/>
      </w:r>
      <w:r w:rsidR="00F96BCD" w:rsidRPr="002C4E03">
        <w:rPr>
          <w:rFonts w:cs="Arial"/>
          <w:sz w:val="16"/>
          <w:szCs w:val="16"/>
        </w:rPr>
        <w:t>vor Ort</w:t>
      </w:r>
      <w:r w:rsidR="00F96BCD" w:rsidRPr="002C4E03">
        <w:rPr>
          <w:rFonts w:cs="Arial"/>
          <w:szCs w:val="20"/>
        </w:rPr>
        <w:tab/>
      </w:r>
      <w:r w:rsidR="00F96BCD">
        <w:rPr>
          <w:rFonts w:cs="Arial"/>
          <w:sz w:val="16"/>
          <w:szCs w:val="16"/>
        </w:rPr>
        <w:t>bezogen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leader="dot" w:pos="7020"/>
          <w:tab w:val="center" w:pos="774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Default="00F96BCD" w:rsidP="00F96BCD">
      <w:pPr>
        <w:pStyle w:val="Text"/>
        <w:jc w:val="left"/>
        <w:rPr>
          <w:rFonts w:cs="Arial"/>
          <w:szCs w:val="20"/>
        </w:rPr>
      </w:pPr>
    </w:p>
    <w:p w:rsidR="0089259D" w:rsidRPr="002C4E03" w:rsidRDefault="0089259D" w:rsidP="00F96BCD">
      <w:pPr>
        <w:pStyle w:val="Text"/>
        <w:jc w:val="left"/>
        <w:rPr>
          <w:rFonts w:cs="Arial"/>
          <w:szCs w:val="20"/>
        </w:rPr>
      </w:pPr>
    </w:p>
    <w:p w:rsidR="00F96BCD" w:rsidRPr="002C4E03" w:rsidRDefault="00F96BCD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>Speiseverteilung</w:t>
      </w:r>
      <w:r w:rsidRPr="002C4E03">
        <w:rPr>
          <w:rFonts w:cs="Arial"/>
          <w:szCs w:val="20"/>
        </w:rPr>
        <w:tab/>
        <w:t>Selbstbedienung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  <w:t>Bedienung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</w:pPr>
      <w:r w:rsidRPr="002C4E03">
        <w:rPr>
          <w:rFonts w:cs="Arial"/>
          <w:szCs w:val="20"/>
        </w:rPr>
        <w:t>Einweggeschirr</w:t>
      </w:r>
      <w:r w:rsidRPr="002C4E03">
        <w:rPr>
          <w:rFonts w:cs="Arial"/>
          <w:szCs w:val="20"/>
        </w:rPr>
        <w:tab/>
        <w:t>Ja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  <w:t>Nein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tabs>
          <w:tab w:val="right" w:pos="7560"/>
          <w:tab w:val="center" w:pos="7740"/>
          <w:tab w:val="right" w:pos="8820"/>
          <w:tab w:val="center" w:pos="9000"/>
        </w:tabs>
        <w:jc w:val="left"/>
      </w:pPr>
      <w:r>
        <w:rPr>
          <w:rFonts w:cs="Arial"/>
          <w:szCs w:val="20"/>
        </w:rPr>
        <w:t>Trinkwasser aus</w:t>
      </w:r>
      <w:r w:rsidRPr="002C4E03">
        <w:rPr>
          <w:rFonts w:cs="Arial"/>
          <w:szCs w:val="20"/>
        </w:rPr>
        <w:t xml:space="preserve"> Verteilnetz</w:t>
      </w:r>
      <w:r w:rsidRPr="002C4E03">
        <w:rPr>
          <w:rFonts w:cs="Arial"/>
          <w:szCs w:val="20"/>
        </w:rPr>
        <w:tab/>
        <w:t>Ja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  <w:r w:rsidRPr="002C4E03">
        <w:rPr>
          <w:rFonts w:cs="Arial"/>
          <w:szCs w:val="20"/>
        </w:rPr>
        <w:tab/>
        <w:t>Nein</w:t>
      </w:r>
      <w:r w:rsidRPr="002C4E03">
        <w:rPr>
          <w:rFonts w:cs="Arial"/>
          <w:szCs w:val="20"/>
        </w:rPr>
        <w:tab/>
      </w:r>
      <w:r w:rsidR="004876C0" w:rsidRPr="004876C0">
        <w:rPr>
          <w:rFonts w:cs="Arial"/>
          <w:bCs/>
          <w:sz w:val="28"/>
          <w:szCs w:val="28"/>
        </w:rPr>
        <w:t>□</w:t>
      </w:r>
    </w:p>
    <w:p w:rsidR="00F96BCD" w:rsidRPr="002C4E03" w:rsidRDefault="00F96BCD" w:rsidP="00F96BCD">
      <w:pPr>
        <w:pStyle w:val="Text"/>
        <w:jc w:val="left"/>
        <w:rPr>
          <w:rFonts w:cs="Arial"/>
          <w:szCs w:val="20"/>
        </w:rPr>
      </w:pPr>
      <w:r>
        <w:rPr>
          <w:rFonts w:cs="Arial"/>
          <w:szCs w:val="20"/>
        </w:rPr>
        <w:t>Lebensmittellieferant</w:t>
      </w:r>
      <w:r w:rsidR="00331776">
        <w:rPr>
          <w:rFonts w:cs="Arial"/>
          <w:szCs w:val="20"/>
        </w:rPr>
        <w:t>en</w:t>
      </w:r>
      <w:r w:rsidRPr="002C4E03">
        <w:rPr>
          <w:rFonts w:cs="Arial"/>
          <w:szCs w:val="20"/>
        </w:rPr>
        <w:t xml:space="preserve"> (Name, Adresse)</w:t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89259D" w:rsidRDefault="0089259D" w:rsidP="00FA219E">
      <w:pPr>
        <w:pStyle w:val="Text"/>
        <w:jc w:val="left"/>
        <w:outlineLvl w:val="0"/>
        <w:rPr>
          <w:rFonts w:cs="Arial"/>
          <w:szCs w:val="20"/>
        </w:rPr>
      </w:pPr>
    </w:p>
    <w:p w:rsidR="00F96BCD" w:rsidRPr="002C4E03" w:rsidRDefault="00F96BCD" w:rsidP="00FA219E">
      <w:pPr>
        <w:pStyle w:val="Text"/>
        <w:jc w:val="left"/>
        <w:outlineLvl w:val="0"/>
        <w:rPr>
          <w:rFonts w:cs="Arial"/>
          <w:szCs w:val="20"/>
        </w:rPr>
      </w:pPr>
      <w:r w:rsidRPr="002C4E03">
        <w:rPr>
          <w:rFonts w:cs="Arial"/>
          <w:szCs w:val="20"/>
        </w:rPr>
        <w:t>Bemerkungen</w:t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F96BCD" w:rsidRPr="002C4E03" w:rsidRDefault="00F96BCD" w:rsidP="00F96BCD">
      <w:pPr>
        <w:pStyle w:val="Text"/>
        <w:tabs>
          <w:tab w:val="right" w:leader="dot" w:pos="9540"/>
        </w:tabs>
        <w:jc w:val="left"/>
        <w:rPr>
          <w:rFonts w:cs="Arial"/>
          <w:szCs w:val="20"/>
        </w:rPr>
      </w:pPr>
      <w:r w:rsidRPr="002C4E03">
        <w:rPr>
          <w:rFonts w:cs="Arial"/>
          <w:szCs w:val="20"/>
        </w:rPr>
        <w:tab/>
      </w:r>
    </w:p>
    <w:p w:rsidR="003442AB" w:rsidRPr="004876C0" w:rsidRDefault="00CD542B" w:rsidP="004876C0">
      <w:pPr>
        <w:pStyle w:val="BrfKopf1"/>
        <w:framePr w:w="0" w:hRule="auto" w:hSpace="0" w:wrap="auto" w:vAnchor="margin" w:hAnchor="text" w:xAlign="left" w:yAlign="inline"/>
        <w:outlineLvl w:val="0"/>
        <w:rPr>
          <w:b w:val="0"/>
          <w:sz w:val="20"/>
          <w:lang w:val="de-DE"/>
        </w:rPr>
      </w:pPr>
      <w:r w:rsidRPr="00A55CD2">
        <w:rPr>
          <w:lang w:val="de-CH"/>
        </w:rPr>
        <w:br w:type="column"/>
      </w:r>
    </w:p>
    <w:p w:rsidR="009F4F5A" w:rsidRDefault="00B26AA3" w:rsidP="004876C0">
      <w:pPr>
        <w:pStyle w:val="Text"/>
        <w:spacing w:before="120"/>
        <w:jc w:val="center"/>
        <w:outlineLvl w:val="0"/>
        <w:rPr>
          <w:b/>
          <w:sz w:val="28"/>
          <w:szCs w:val="28"/>
          <w:lang w:val="de-DE"/>
        </w:rPr>
      </w:pPr>
      <w:r>
        <w:rPr>
          <w:b/>
          <w:sz w:val="28"/>
          <w:szCs w:val="28"/>
          <w:lang w:val="de-DE"/>
        </w:rPr>
        <w:t>Muster-</w:t>
      </w:r>
      <w:r w:rsidR="009F4F5A">
        <w:rPr>
          <w:b/>
          <w:sz w:val="28"/>
          <w:szCs w:val="28"/>
          <w:lang w:val="de-DE"/>
        </w:rPr>
        <w:t>Dokumentation zur Selbstkontrolle</w:t>
      </w:r>
    </w:p>
    <w:p w:rsidR="004876C0" w:rsidRPr="003864DD" w:rsidRDefault="004876C0" w:rsidP="004876C0">
      <w:pPr>
        <w:pStyle w:val="Text"/>
        <w:spacing w:after="0"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de-DE"/>
        </w:rPr>
        <w:t xml:space="preserve">A. </w:t>
      </w:r>
      <w:r w:rsidRPr="007817FA">
        <w:rPr>
          <w:b/>
          <w:sz w:val="28"/>
          <w:szCs w:val="28"/>
        </w:rPr>
        <w:t>Gefahrenanalyse</w:t>
      </w:r>
    </w:p>
    <w:p w:rsidR="004876C0" w:rsidRPr="00041B91" w:rsidRDefault="004876C0" w:rsidP="004876C0">
      <w:pPr>
        <w:pStyle w:val="Text"/>
        <w:jc w:val="center"/>
        <w:rPr>
          <w:b/>
          <w:sz w:val="2"/>
          <w:szCs w:val="2"/>
        </w:rPr>
      </w:pPr>
    </w:p>
    <w:tbl>
      <w:tblPr>
        <w:tblW w:w="9640" w:type="dxa"/>
        <w:tblInd w:w="-370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56" w:type="dxa"/>
          <w:right w:w="56" w:type="dxa"/>
        </w:tblCellMar>
        <w:tblLook w:val="0000" w:firstRow="0" w:lastRow="0" w:firstColumn="0" w:lastColumn="0" w:noHBand="0" w:noVBand="0"/>
      </w:tblPr>
      <w:tblGrid>
        <w:gridCol w:w="1616"/>
        <w:gridCol w:w="3063"/>
        <w:gridCol w:w="4961"/>
      </w:tblGrid>
      <w:tr w:rsidR="004876C0" w:rsidRPr="003864DD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C73777" w:rsidRDefault="004876C0" w:rsidP="00A528B8">
            <w:pPr>
              <w:pStyle w:val="Text1"/>
              <w:spacing w:before="60" w:after="60"/>
              <w:jc w:val="left"/>
              <w:rPr>
                <w:b/>
                <w:sz w:val="18"/>
                <w:szCs w:val="18"/>
                <w:lang w:val="de-CH"/>
              </w:rPr>
            </w:pPr>
            <w:r w:rsidRPr="00C73777">
              <w:rPr>
                <w:b/>
                <w:sz w:val="18"/>
                <w:szCs w:val="18"/>
                <w:lang w:val="de-CH"/>
              </w:rPr>
              <w:t>Bereich</w:t>
            </w:r>
          </w:p>
        </w:tc>
        <w:tc>
          <w:tcPr>
            <w:tcW w:w="30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C73777" w:rsidRDefault="004876C0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8"/>
                <w:szCs w:val="18"/>
                <w:lang w:val="de-CH"/>
              </w:rPr>
            </w:pPr>
            <w:r w:rsidRPr="00C73777">
              <w:rPr>
                <w:rFonts w:cs="Arial"/>
                <w:b/>
                <w:sz w:val="18"/>
                <w:szCs w:val="18"/>
                <w:lang w:val="de-CH"/>
              </w:rPr>
              <w:t>Mögliche Gefahr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Pr="00C73777" w:rsidRDefault="004876C0" w:rsidP="00A528B8">
            <w:pPr>
              <w:pStyle w:val="Text1"/>
              <w:spacing w:before="60" w:after="60"/>
              <w:jc w:val="left"/>
              <w:rPr>
                <w:rFonts w:cs="Arial"/>
                <w:b/>
                <w:sz w:val="18"/>
                <w:szCs w:val="18"/>
                <w:lang w:val="de-CH"/>
              </w:rPr>
            </w:pPr>
            <w:r w:rsidRPr="00C73777">
              <w:rPr>
                <w:rFonts w:cs="Arial"/>
                <w:b/>
                <w:sz w:val="18"/>
                <w:szCs w:val="18"/>
                <w:lang w:val="de-CH"/>
              </w:rPr>
              <w:t>Beispiele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C73777" w:rsidRDefault="004876C0" w:rsidP="00A528B8">
            <w:pPr>
              <w:pStyle w:val="Text1"/>
              <w:spacing w:before="60" w:after="60"/>
              <w:jc w:val="left"/>
              <w:rPr>
                <w:b/>
                <w:bCs/>
                <w:sz w:val="18"/>
                <w:szCs w:val="18"/>
                <w:lang w:val="de-CH"/>
              </w:rPr>
            </w:pPr>
            <w:r>
              <w:rPr>
                <w:b/>
                <w:bCs/>
                <w:sz w:val="18"/>
                <w:szCs w:val="18"/>
                <w:lang w:val="de-CH"/>
              </w:rPr>
              <w:t>1</w:t>
            </w:r>
            <w:r w:rsidRPr="00C73777">
              <w:rPr>
                <w:b/>
                <w:bCs/>
                <w:sz w:val="18"/>
                <w:szCs w:val="18"/>
                <w:lang w:val="de-CH"/>
              </w:rPr>
              <w:t>. Wareneingang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 offener oder ver-packter Lebensmittel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Verderb durch zu hohe Tempera-turen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Verderb oder mangelhafte Qualität durch Überlagerung</w:t>
            </w:r>
          </w:p>
          <w:p w:rsidR="004876C0" w:rsidRPr="006F6273" w:rsidRDefault="004876C0" w:rsidP="00A528B8">
            <w:pPr>
              <w:pStyle w:val="Text1"/>
              <w:spacing w:before="60" w:after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Herkunft (Rückverfolgbarkeit), Zu-sammensetzung unbekannt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Verpackungen beschädigt, Geruchliche Verunreinigungen, Nässe, Gebinde unsauber, Tiere/Ungeziefer usw.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Kühlkette unterbrochen, Lebensmittel angetaut</w:t>
            </w:r>
          </w:p>
          <w:p w:rsidR="004876C0" w:rsidRDefault="004876C0" w:rsidP="00A528B8">
            <w:pPr>
              <w:pStyle w:val="Text1"/>
              <w:spacing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 w:rsidRPr="00C73777">
              <w:rPr>
                <w:rFonts w:cs="Arial"/>
                <w:sz w:val="18"/>
                <w:szCs w:val="18"/>
                <w:lang w:val="de-CH"/>
              </w:rPr>
              <w:t xml:space="preserve">Annahme </w:t>
            </w:r>
            <w:r>
              <w:rPr>
                <w:rFonts w:cs="Arial"/>
                <w:sz w:val="18"/>
                <w:szCs w:val="18"/>
                <w:lang w:val="de-CH"/>
              </w:rPr>
              <w:t>Lebensmittel mit überschrittener Haltbarkeit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Pr="006F6273" w:rsidRDefault="004876C0" w:rsidP="00A528B8">
            <w:pPr>
              <w:pStyle w:val="Text1"/>
              <w:spacing w:before="60" w:after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Angaben fehlend/falsch (z</w:t>
            </w:r>
            <w:r w:rsidR="00956611">
              <w:rPr>
                <w:rFonts w:cs="Arial"/>
                <w:sz w:val="18"/>
                <w:szCs w:val="18"/>
                <w:lang w:val="de-CH"/>
              </w:rPr>
              <w:t>.</w:t>
            </w:r>
            <w:r>
              <w:rPr>
                <w:rFonts w:cs="Arial"/>
                <w:sz w:val="18"/>
                <w:szCs w:val="18"/>
                <w:lang w:val="de-CH"/>
              </w:rPr>
              <w:t>B. Herkunft, Zusammensetzung Back-waren)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jc w:val="left"/>
              <w:rPr>
                <w:b/>
                <w:bCs/>
                <w:sz w:val="18"/>
                <w:szCs w:val="18"/>
                <w:lang w:val="de-CH"/>
              </w:rPr>
            </w:pPr>
            <w:r>
              <w:rPr>
                <w:b/>
                <w:bCs/>
                <w:sz w:val="18"/>
                <w:szCs w:val="18"/>
                <w:lang w:val="de-CH"/>
              </w:rPr>
              <w:t>2. Lagerung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Verderb wegen zu hohen Lager-temperaturen oder Überlagerung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 offener Lebensmittel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Kühlung/Tiefkühlung unzureichend Haltbarkeitsdaten über-schritten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Lagerung ungeschützt, Abdeckung/Verpackung fehlend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bCs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3</w:t>
            </w:r>
            <w:r w:rsidRPr="00C73777">
              <w:rPr>
                <w:b/>
                <w:sz w:val="18"/>
                <w:szCs w:val="18"/>
                <w:lang w:val="de-CH"/>
              </w:rPr>
              <w:t>. Produktion/ Zubereitung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Offene Lebensmittel verunreinigt (Übertragung von Mikroorganismen)</w:t>
            </w:r>
          </w:p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Keimvermehrung in Lebensmitteln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Umgang mit rohem Geflügel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Lebensmittelvergiftungen durch rohe Lebensmittel tierischer Herkunft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Frittieröl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Verunreinigungen durch Geruch, Nässe, Rohprodukte, Reinigungsmittel, Abfälle, Tiere, Ungeziefer usw.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Kein rasches Abkühlen der Lebensmittel, verderbliche Lebensmittel sind zu lange ungekühlt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Gar-Temperatur/Dauer falsch. Küchenhygiene falsch (Einsatz der Schneidebretter)</w:t>
            </w:r>
          </w:p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Abgabe von Roheierspeisen, Rohmilch, rohem Fleisch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Frittieröl verdorben (zu lange verwendet, zu hoch erhitzt)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4</w:t>
            </w:r>
            <w:r w:rsidRPr="00C73777">
              <w:rPr>
                <w:b/>
                <w:sz w:val="18"/>
                <w:szCs w:val="18"/>
                <w:lang w:val="de-CH"/>
              </w:rPr>
              <w:t xml:space="preserve">. </w:t>
            </w:r>
            <w:r>
              <w:rPr>
                <w:b/>
                <w:sz w:val="18"/>
                <w:szCs w:val="18"/>
                <w:lang w:val="de-CH"/>
              </w:rPr>
              <w:t>Reinigung</w:t>
            </w:r>
            <w:r w:rsidRPr="00C73777">
              <w:rPr>
                <w:b/>
                <w:sz w:val="18"/>
                <w:szCs w:val="18"/>
                <w:lang w:val="de-CH"/>
              </w:rPr>
              <w:t xml:space="preserve">/ </w:t>
            </w:r>
            <w:r>
              <w:rPr>
                <w:b/>
                <w:sz w:val="18"/>
                <w:szCs w:val="18"/>
                <w:lang w:val="de-CH"/>
              </w:rPr>
              <w:t>Wartung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Mangelhafte Reinigung/Dosierung</w:t>
            </w:r>
          </w:p>
          <w:p w:rsidR="004876C0" w:rsidRDefault="004876C0" w:rsidP="00A528B8">
            <w:pPr>
              <w:pStyle w:val="Text1"/>
              <w:spacing w:after="0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spacing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Schlechte Wartung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 der Lebensmittel durch unsaubere Gerät-schaften und Apparate mittels Übertragung von Schmutz und Mikroorganismen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Vorzeitige Alterung und Abnützung der Gerätschaften können die Produktionsprozesse beeinträchtigen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5</w:t>
            </w:r>
            <w:r w:rsidRPr="00C73777">
              <w:rPr>
                <w:b/>
                <w:sz w:val="18"/>
                <w:szCs w:val="18"/>
                <w:lang w:val="de-CH"/>
              </w:rPr>
              <w:t>. Abfälle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Kontamination der Lebensmittel durch Abfalle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Abfallstandort falsch, nicht sachgemässe Entsorgung von Resten und Abfällen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 w:rsidRPr="00C73777">
              <w:rPr>
                <w:b/>
                <w:sz w:val="18"/>
                <w:szCs w:val="18"/>
                <w:lang w:val="de-CH"/>
              </w:rPr>
              <w:t xml:space="preserve">6. </w:t>
            </w:r>
            <w:r>
              <w:rPr>
                <w:b/>
                <w:sz w:val="18"/>
                <w:szCs w:val="18"/>
                <w:lang w:val="de-CH"/>
              </w:rPr>
              <w:t>Personal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Fehlerhaftes Verhalten am Arbeits-platz, mangelhafte Ausbildung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Krankheiten, Verletzungen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Mangelnde persönliche Hygiene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Übertragung von Schmutz, Mikroorganismen auf Lebens-mittel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Inf</w:t>
            </w:r>
            <w:r w:rsidR="00956611">
              <w:rPr>
                <w:rFonts w:cs="Arial"/>
                <w:sz w:val="18"/>
                <w:szCs w:val="18"/>
                <w:lang w:val="de-CH"/>
              </w:rPr>
              <w:t>e</w:t>
            </w:r>
            <w:r>
              <w:rPr>
                <w:rFonts w:cs="Arial"/>
                <w:sz w:val="18"/>
                <w:szCs w:val="18"/>
                <w:lang w:val="de-CH"/>
              </w:rPr>
              <w:t>ketionserreger werden auf Lebensmittel übertragen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Übertragung von Schmutz, Mikroorganismen auf Lebens-mittel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Pr="00C73777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7</w:t>
            </w:r>
            <w:r w:rsidRPr="00C73777">
              <w:rPr>
                <w:b/>
                <w:sz w:val="18"/>
                <w:szCs w:val="18"/>
                <w:lang w:val="de-CH"/>
              </w:rPr>
              <w:t xml:space="preserve">. </w:t>
            </w:r>
            <w:r>
              <w:rPr>
                <w:b/>
                <w:sz w:val="18"/>
                <w:szCs w:val="18"/>
                <w:lang w:val="de-CH"/>
              </w:rPr>
              <w:t>Deklaration/ Abgabe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 bei Selbstbedienung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Täuschung durch fehlende oder falsche Angaben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Abgabe Alkohol an Jugendliche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>fehlende Bedienungswerkzeuge, Auslage ungeschützt (kein Spuckschutz)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>Herkunftsland Fleisch/Fisch falsch, Mehrfachnennungen, mündliche Auskunftspflicht (z</w:t>
            </w:r>
            <w:r w:rsidR="00F10902">
              <w:rPr>
                <w:sz w:val="18"/>
                <w:szCs w:val="18"/>
                <w:lang w:val="de-CH"/>
              </w:rPr>
              <w:t>.</w:t>
            </w:r>
            <w:r>
              <w:rPr>
                <w:sz w:val="18"/>
                <w:szCs w:val="18"/>
                <w:lang w:val="de-CH"/>
              </w:rPr>
              <w:t>B. Allergene) nicht möglich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>Personal nicht geschult, Hinweisschild fehlt</w:t>
            </w: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8. Transport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Verderb durch zu hohe Tempera-turen</w:t>
            </w:r>
          </w:p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Verunreinigung offener Lebensmittel</w:t>
            </w:r>
          </w:p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 w:after="0"/>
              <w:jc w:val="left"/>
              <w:rPr>
                <w:rFonts w:cs="Arial"/>
                <w:sz w:val="18"/>
                <w:szCs w:val="18"/>
                <w:lang w:val="de-CH"/>
              </w:rPr>
            </w:pPr>
            <w:r w:rsidRPr="009776EC">
              <w:rPr>
                <w:sz w:val="18"/>
                <w:szCs w:val="18"/>
                <w:lang w:val="de-CH"/>
              </w:rPr>
              <w:t>Kühlkette</w:t>
            </w:r>
            <w:r>
              <w:rPr>
                <w:rFonts w:cs="Arial"/>
                <w:sz w:val="18"/>
                <w:szCs w:val="18"/>
                <w:lang w:val="de-CH"/>
              </w:rPr>
              <w:t xml:space="preserve"> unterbrochen, Lebensmittel angetaut</w:t>
            </w:r>
          </w:p>
          <w:p w:rsidR="004876C0" w:rsidRDefault="004876C0" w:rsidP="00A528B8">
            <w:pPr>
              <w:pStyle w:val="Text1"/>
              <w:jc w:val="left"/>
              <w:rPr>
                <w:rFonts w:cs="Arial"/>
                <w:sz w:val="18"/>
                <w:szCs w:val="18"/>
                <w:lang w:val="de-CH"/>
              </w:rPr>
            </w:pPr>
          </w:p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 xml:space="preserve">Transportfahrzeug Gebinde nicht sauber </w:t>
            </w:r>
          </w:p>
          <w:p w:rsidR="004876C0" w:rsidRDefault="004876C0" w:rsidP="00A528B8">
            <w:pPr>
              <w:pStyle w:val="Text1"/>
              <w:spacing w:before="60"/>
              <w:jc w:val="left"/>
              <w:rPr>
                <w:sz w:val="18"/>
                <w:szCs w:val="18"/>
                <w:lang w:val="de-CH"/>
              </w:rPr>
            </w:pPr>
          </w:p>
        </w:tc>
      </w:tr>
      <w:tr w:rsidR="004876C0" w:rsidRPr="006F6273" w:rsidTr="00A528B8">
        <w:tc>
          <w:tcPr>
            <w:tcW w:w="1616" w:type="dxa"/>
            <w:tcBorders>
              <w:top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:rsidR="004876C0" w:rsidRDefault="004876C0" w:rsidP="00A528B8">
            <w:pPr>
              <w:pStyle w:val="Text1"/>
              <w:spacing w:before="60" w:after="60"/>
              <w:ind w:left="228" w:hanging="228"/>
              <w:jc w:val="left"/>
              <w:rPr>
                <w:b/>
                <w:sz w:val="18"/>
                <w:szCs w:val="18"/>
                <w:lang w:val="de-CH"/>
              </w:rPr>
            </w:pPr>
            <w:r>
              <w:rPr>
                <w:b/>
                <w:sz w:val="18"/>
                <w:szCs w:val="18"/>
                <w:lang w:val="de-CH"/>
              </w:rPr>
              <w:t>9</w:t>
            </w:r>
            <w:r w:rsidRPr="00C73777">
              <w:rPr>
                <w:b/>
                <w:sz w:val="18"/>
                <w:szCs w:val="18"/>
                <w:lang w:val="de-CH"/>
              </w:rPr>
              <w:t>. Trinkwasser</w:t>
            </w:r>
          </w:p>
        </w:tc>
        <w:tc>
          <w:tcPr>
            <w:tcW w:w="3063" w:type="dxa"/>
            <w:tcBorders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rFonts w:cs="Arial"/>
                <w:sz w:val="18"/>
                <w:szCs w:val="18"/>
                <w:lang w:val="de-CH"/>
              </w:rPr>
              <w:t>Mangelhafte Trinkwasserqualität</w:t>
            </w:r>
          </w:p>
        </w:tc>
        <w:tc>
          <w:tcPr>
            <w:tcW w:w="496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:rsidR="004876C0" w:rsidRDefault="004876C0" w:rsidP="00A528B8">
            <w:pPr>
              <w:pStyle w:val="Text1"/>
              <w:spacing w:before="60"/>
              <w:jc w:val="left"/>
              <w:rPr>
                <w:rFonts w:cs="Arial"/>
                <w:sz w:val="18"/>
                <w:szCs w:val="18"/>
                <w:lang w:val="de-CH"/>
              </w:rPr>
            </w:pPr>
            <w:r>
              <w:rPr>
                <w:sz w:val="18"/>
                <w:szCs w:val="18"/>
                <w:lang w:val="de-CH"/>
              </w:rPr>
              <w:t>F</w:t>
            </w:r>
            <w:r w:rsidRPr="00C73777">
              <w:rPr>
                <w:sz w:val="18"/>
                <w:szCs w:val="18"/>
                <w:lang w:val="de-CH"/>
              </w:rPr>
              <w:t xml:space="preserve">alsche oder </w:t>
            </w:r>
            <w:r w:rsidRPr="00405F57">
              <w:rPr>
                <w:rFonts w:cs="Arial"/>
                <w:sz w:val="18"/>
                <w:szCs w:val="18"/>
                <w:lang w:val="de-CH"/>
              </w:rPr>
              <w:t>unsaubere</w:t>
            </w:r>
            <w:r w:rsidRPr="00C73777">
              <w:rPr>
                <w:sz w:val="18"/>
                <w:szCs w:val="18"/>
                <w:lang w:val="de-CH"/>
              </w:rPr>
              <w:t xml:space="preserve"> Leitungen, schmutzige Quellen</w:t>
            </w:r>
          </w:p>
        </w:tc>
      </w:tr>
    </w:tbl>
    <w:p w:rsidR="004876C0" w:rsidRDefault="004876C0" w:rsidP="004876C0">
      <w:pPr>
        <w:pStyle w:val="Text"/>
        <w:spacing w:after="0"/>
        <w:jc w:val="center"/>
        <w:rPr>
          <w:b/>
          <w:sz w:val="28"/>
          <w:szCs w:val="28"/>
        </w:rPr>
      </w:pPr>
      <w:r w:rsidRPr="00041B91">
        <w:rPr>
          <w:b/>
          <w:sz w:val="28"/>
          <w:szCs w:val="28"/>
        </w:rPr>
        <w:br w:type="column"/>
      </w:r>
    </w:p>
    <w:p w:rsidR="004876C0" w:rsidRDefault="004876C0" w:rsidP="004876C0">
      <w:pPr>
        <w:pStyle w:val="Text"/>
        <w:spacing w:before="120"/>
        <w:jc w:val="center"/>
        <w:rPr>
          <w:b/>
          <w:sz w:val="28"/>
          <w:szCs w:val="28"/>
        </w:rPr>
      </w:pPr>
      <w:r w:rsidRPr="00041B91">
        <w:rPr>
          <w:b/>
          <w:sz w:val="28"/>
          <w:szCs w:val="28"/>
        </w:rPr>
        <w:t xml:space="preserve">B. </w:t>
      </w:r>
      <w:r w:rsidRPr="00CD73B7">
        <w:rPr>
          <w:b/>
          <w:sz w:val="28"/>
          <w:szCs w:val="28"/>
        </w:rPr>
        <w:t>Arbeitsanweisungen</w:t>
      </w:r>
    </w:p>
    <w:p w:rsidR="004876C0" w:rsidRDefault="004876C0" w:rsidP="004876C0">
      <w:pPr>
        <w:tabs>
          <w:tab w:val="left" w:pos="5103"/>
        </w:tabs>
        <w:spacing w:line="300" w:lineRule="exact"/>
        <w:rPr>
          <w:b/>
          <w:lang w:val="de-CH"/>
        </w:rPr>
      </w:pPr>
    </w:p>
    <w:p w:rsidR="004876C0" w:rsidRPr="00DF74DC" w:rsidRDefault="004876C0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Wareneingang</w:t>
      </w:r>
    </w:p>
    <w:p w:rsidR="004876C0" w:rsidRDefault="004876C0" w:rsidP="00972498">
      <w:pPr>
        <w:numPr>
          <w:ilvl w:val="1"/>
          <w:numId w:val="18"/>
        </w:numPr>
        <w:tabs>
          <w:tab w:val="num" w:pos="709"/>
        </w:tabs>
        <w:spacing w:line="300" w:lineRule="exact"/>
        <w:ind w:left="284" w:firstLine="0"/>
        <w:rPr>
          <w:lang w:val="de-CH"/>
        </w:rPr>
      </w:pPr>
      <w:r w:rsidRPr="007817FA">
        <w:rPr>
          <w:lang w:val="de-CH"/>
        </w:rPr>
        <w:t xml:space="preserve">Es gelangen nur </w:t>
      </w:r>
      <w:r w:rsidRPr="007817FA">
        <w:rPr>
          <w:b/>
          <w:lang w:val="de-CH"/>
        </w:rPr>
        <w:t>kontrollierte</w:t>
      </w:r>
      <w:r w:rsidRPr="007817FA">
        <w:rPr>
          <w:lang w:val="de-CH"/>
        </w:rPr>
        <w:t xml:space="preserve"> Produkte in den Lager- und Produktionsbereich</w:t>
      </w:r>
    </w:p>
    <w:p w:rsidR="004876C0" w:rsidRPr="00B25D90" w:rsidRDefault="004876C0" w:rsidP="00972498">
      <w:pPr>
        <w:numPr>
          <w:ilvl w:val="1"/>
          <w:numId w:val="18"/>
        </w:numPr>
        <w:spacing w:line="300" w:lineRule="exact"/>
        <w:ind w:hanging="76"/>
        <w:rPr>
          <w:lang w:val="de-CH"/>
        </w:rPr>
      </w:pPr>
      <w:r w:rsidRPr="00B25D90">
        <w:rPr>
          <w:b/>
          <w:lang w:val="de-CH"/>
        </w:rPr>
        <w:t>Folgende Punkte werden bei der Annahme von Lebensmittel kontrolliert</w:t>
      </w:r>
      <w:r w:rsidRPr="00B25D90">
        <w:rPr>
          <w:lang w:val="de-CH"/>
        </w:rPr>
        <w:t>:</w:t>
      </w:r>
    </w:p>
    <w:p w:rsidR="004876C0" w:rsidRPr="00B25D90" w:rsidRDefault="004876C0" w:rsidP="00972498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  <w:rPr>
          <w:lang w:val="de-CH"/>
        </w:rPr>
      </w:pPr>
      <w:r w:rsidRPr="00B25D90">
        <w:rPr>
          <w:lang w:val="de-CH"/>
        </w:rPr>
        <w:t>Zustand der Lebensmittel, Verpackung in Ordnung</w:t>
      </w:r>
    </w:p>
    <w:p w:rsidR="004876C0" w:rsidRPr="00B25D90" w:rsidRDefault="004876C0" w:rsidP="00972498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  <w:rPr>
          <w:lang w:val="de-CH"/>
        </w:rPr>
      </w:pPr>
      <w:r>
        <w:rPr>
          <w:lang w:val="de-CH"/>
        </w:rPr>
        <w:t xml:space="preserve">Wareneinkauf bzw. Anlieferungen prüfen (z.B. </w:t>
      </w:r>
      <w:r w:rsidRPr="00B25D90">
        <w:rPr>
          <w:lang w:val="de-CH"/>
        </w:rPr>
        <w:t>Temperatur in gekühlten Lebensmitteln maximal 5 °C (Fisch max.</w:t>
      </w:r>
      <w:r>
        <w:rPr>
          <w:lang w:val="de-CH"/>
        </w:rPr>
        <w:t xml:space="preserve"> 2 °C), Tiefkühlprodukte mindestens -18 °C) und auf Lieferschein</w:t>
      </w:r>
      <w:r w:rsidR="00F10902">
        <w:rPr>
          <w:lang w:val="de-CH"/>
        </w:rPr>
        <w:t xml:space="preserve">, </w:t>
      </w:r>
      <w:r>
        <w:rPr>
          <w:lang w:val="de-CH"/>
        </w:rPr>
        <w:t xml:space="preserve">Quittung </w:t>
      </w:r>
      <w:r w:rsidR="00F10902">
        <w:rPr>
          <w:lang w:val="de-CH"/>
        </w:rPr>
        <w:t xml:space="preserve">oder Liste </w:t>
      </w:r>
      <w:r>
        <w:rPr>
          <w:lang w:val="de-CH"/>
        </w:rPr>
        <w:t>dokumentieren</w:t>
      </w:r>
    </w:p>
    <w:p w:rsidR="004876C0" w:rsidRPr="00B25D90" w:rsidRDefault="004876C0" w:rsidP="00972498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  <w:rPr>
          <w:lang w:val="de-CH"/>
        </w:rPr>
      </w:pPr>
      <w:r w:rsidRPr="00B25D90">
        <w:rPr>
          <w:lang w:val="de-CH"/>
        </w:rPr>
        <w:t>Datierung (die Produkte sind noch in der Verbrauchsfrist)</w:t>
      </w:r>
    </w:p>
    <w:p w:rsidR="004876C0" w:rsidRPr="00A63AC0" w:rsidRDefault="004876C0" w:rsidP="00972498">
      <w:pPr>
        <w:numPr>
          <w:ilvl w:val="0"/>
          <w:numId w:val="15"/>
        </w:numPr>
        <w:tabs>
          <w:tab w:val="clear" w:pos="712"/>
          <w:tab w:val="num" w:pos="1134"/>
        </w:tabs>
        <w:spacing w:line="300" w:lineRule="exact"/>
        <w:ind w:left="1134" w:hanging="425"/>
        <w:rPr>
          <w:lang w:val="de-CH"/>
        </w:rPr>
      </w:pPr>
      <w:r>
        <w:rPr>
          <w:lang w:val="de-CH"/>
        </w:rPr>
        <w:t>Das Herkunftsland für Fleisch und Fisch ist klar angegeben</w:t>
      </w:r>
    </w:p>
    <w:p w:rsidR="004876C0" w:rsidRPr="00972498" w:rsidRDefault="004876C0" w:rsidP="00972498">
      <w:pPr>
        <w:numPr>
          <w:ilvl w:val="0"/>
          <w:numId w:val="15"/>
        </w:numPr>
        <w:tabs>
          <w:tab w:val="clear" w:pos="712"/>
          <w:tab w:val="num" w:pos="1134"/>
        </w:tabs>
        <w:spacing w:after="240" w:line="300" w:lineRule="exact"/>
        <w:ind w:left="1134" w:hanging="425"/>
        <w:rPr>
          <w:lang w:val="de-CH"/>
        </w:rPr>
      </w:pPr>
      <w:r w:rsidRPr="00A63AC0">
        <w:rPr>
          <w:lang w:val="de-CH"/>
        </w:rPr>
        <w:t>Zusammensetzung</w:t>
      </w:r>
      <w:r>
        <w:rPr>
          <w:lang w:val="de-CH"/>
        </w:rPr>
        <w:t xml:space="preserve"> und Informationen (inkl. Allergene)</w:t>
      </w:r>
      <w:r w:rsidRPr="00A63AC0">
        <w:rPr>
          <w:lang w:val="de-CH"/>
        </w:rPr>
        <w:t xml:space="preserve"> der offen ang</w:t>
      </w:r>
      <w:r>
        <w:rPr>
          <w:lang w:val="de-CH"/>
        </w:rPr>
        <w:t xml:space="preserve">elieferten Lebensmittel sind bekannt (mündliche </w:t>
      </w:r>
      <w:r w:rsidR="00972498">
        <w:rPr>
          <w:lang w:val="de-CH"/>
        </w:rPr>
        <w:t>Auskunftspflicht)</w:t>
      </w:r>
    </w:p>
    <w:p w:rsidR="004876C0" w:rsidRPr="00DF74DC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Lagerung</w:t>
      </w:r>
    </w:p>
    <w:p w:rsidR="004876C0" w:rsidRPr="008F1A79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  <w:rPr>
          <w:lang w:val="de-CH"/>
        </w:rPr>
      </w:pPr>
      <w:r w:rsidRPr="008F1A79">
        <w:rPr>
          <w:lang w:val="de-CH"/>
        </w:rPr>
        <w:t xml:space="preserve">Sämtliche Lebensmittel, die einer </w:t>
      </w:r>
      <w:r w:rsidRPr="008F1A79">
        <w:rPr>
          <w:b/>
          <w:lang w:val="de-CH"/>
        </w:rPr>
        <w:t>Kühlhaltevorschrift</w:t>
      </w:r>
      <w:r w:rsidRPr="008F1A79">
        <w:rPr>
          <w:lang w:val="de-CH"/>
        </w:rPr>
        <w:t xml:space="preserve"> unterliegen, bei max. </w:t>
      </w:r>
      <w:r>
        <w:rPr>
          <w:lang w:val="de-CH"/>
        </w:rPr>
        <w:t>5 °C aufbewahren oder nach Vorgabe des Lieferanten (</w:t>
      </w:r>
      <w:r w:rsidRPr="00B007F4">
        <w:rPr>
          <w:b/>
          <w:lang w:val="de-CH"/>
        </w:rPr>
        <w:t>Kontrollliste</w:t>
      </w:r>
      <w:r>
        <w:rPr>
          <w:b/>
          <w:lang w:val="de-CH"/>
        </w:rPr>
        <w:t xml:space="preserve"> Temperaturkontrolle</w:t>
      </w:r>
      <w:r>
        <w:rPr>
          <w:lang w:val="de-CH"/>
        </w:rPr>
        <w:t>)</w:t>
      </w:r>
    </w:p>
    <w:p w:rsidR="004876C0" w:rsidRPr="008F1A79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rFonts w:cs="Arial"/>
          <w:lang w:val="de-CH"/>
        </w:rPr>
      </w:pPr>
      <w:r w:rsidRPr="008F1A79">
        <w:rPr>
          <w:b/>
          <w:lang w:val="de-CH"/>
        </w:rPr>
        <w:t>Fisch</w:t>
      </w:r>
      <w:r w:rsidRPr="008F1A79">
        <w:rPr>
          <w:lang w:val="de-CH"/>
        </w:rPr>
        <w:t xml:space="preserve"> bei max. 2</w:t>
      </w:r>
      <w:r>
        <w:rPr>
          <w:lang w:val="de-CH"/>
        </w:rPr>
        <w:t xml:space="preserve"> °C aufbewahren</w:t>
      </w:r>
    </w:p>
    <w:p w:rsidR="004876C0" w:rsidRPr="00A34434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rFonts w:cs="Arial"/>
          <w:lang w:val="de-CH"/>
        </w:rPr>
      </w:pPr>
      <w:r w:rsidRPr="008F1A79">
        <w:rPr>
          <w:b/>
          <w:lang w:val="de-CH"/>
        </w:rPr>
        <w:t>Tiefkühlprodukte</w:t>
      </w:r>
      <w:r w:rsidRPr="008F1A79">
        <w:rPr>
          <w:lang w:val="de-CH"/>
        </w:rPr>
        <w:t xml:space="preserve"> bei mindestens -18 °C aufbewahren</w:t>
      </w:r>
    </w:p>
    <w:p w:rsidR="004876C0" w:rsidRPr="0024791D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rFonts w:cs="Arial"/>
          <w:lang w:val="de-CH"/>
        </w:rPr>
      </w:pPr>
      <w:r>
        <w:rPr>
          <w:lang w:val="de-CH"/>
        </w:rPr>
        <w:t xml:space="preserve">Sämtliche Lebensmittel werden </w:t>
      </w:r>
      <w:r w:rsidRPr="00A34434">
        <w:rPr>
          <w:b/>
          <w:lang w:val="de-CH"/>
        </w:rPr>
        <w:t>verpackt</w:t>
      </w:r>
      <w:r>
        <w:rPr>
          <w:lang w:val="de-CH"/>
        </w:rPr>
        <w:t xml:space="preserve"> in Folie oder Behältern mit Deckel aufbewahrt</w:t>
      </w:r>
    </w:p>
    <w:p w:rsidR="004876C0" w:rsidRPr="00972498" w:rsidRDefault="004876C0" w:rsidP="00972498">
      <w:pPr>
        <w:numPr>
          <w:ilvl w:val="1"/>
          <w:numId w:val="18"/>
        </w:numPr>
        <w:spacing w:after="240" w:line="300" w:lineRule="exact"/>
        <w:ind w:left="709" w:hanging="425"/>
        <w:rPr>
          <w:rFonts w:cs="Arial"/>
          <w:lang w:val="de-CH"/>
        </w:rPr>
      </w:pPr>
      <w:r>
        <w:rPr>
          <w:rFonts w:cs="Arial"/>
          <w:lang w:val="de-CH"/>
        </w:rPr>
        <w:t xml:space="preserve">Rohe nicht genussfertige Lebensmittel sind von genussfertigen Lebensmitteln </w:t>
      </w:r>
      <w:r w:rsidRPr="00B358AC">
        <w:rPr>
          <w:rFonts w:cs="Arial"/>
          <w:b/>
          <w:lang w:val="de-CH"/>
        </w:rPr>
        <w:t>getrennt aufzubewahren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Produktion/Zubereitung</w:t>
      </w:r>
    </w:p>
    <w:p w:rsidR="004876C0" w:rsidRPr="00F054A0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F054A0">
        <w:rPr>
          <w:b/>
          <w:lang w:val="de-CH"/>
        </w:rPr>
        <w:t>Sämtliche Arbeitsflächen</w:t>
      </w:r>
      <w:r w:rsidRPr="00F054A0">
        <w:rPr>
          <w:lang w:val="de-CH"/>
        </w:rPr>
        <w:t>, auf denen Lebensmittel verarbeitet werden, sind hart</w:t>
      </w:r>
      <w:r>
        <w:rPr>
          <w:lang w:val="de-CH"/>
        </w:rPr>
        <w:t>, glatt und leicht zu reinigen</w:t>
      </w:r>
    </w:p>
    <w:p w:rsidR="004876C0" w:rsidRPr="00F054A0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>
        <w:rPr>
          <w:lang w:val="de-CH"/>
        </w:rPr>
        <w:t xml:space="preserve">Die Arbeitsflächen werden vor und nach jedem Gebrauch </w:t>
      </w:r>
      <w:r w:rsidRPr="00F054A0">
        <w:rPr>
          <w:b/>
          <w:lang w:val="de-CH"/>
        </w:rPr>
        <w:t>gereinigt und wenn nötig desinfiziert</w:t>
      </w:r>
    </w:p>
    <w:p w:rsidR="004876C0" w:rsidRPr="00F054A0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F054A0">
        <w:rPr>
          <w:b/>
          <w:lang w:val="de-CH"/>
        </w:rPr>
        <w:t>Trennung</w:t>
      </w:r>
      <w:r w:rsidRPr="00F054A0">
        <w:rPr>
          <w:lang w:val="de-CH"/>
        </w:rPr>
        <w:t xml:space="preserve"> der Arbeitsbereiche </w:t>
      </w:r>
      <w:r>
        <w:rPr>
          <w:lang w:val="de-CH"/>
        </w:rPr>
        <w:t>„sauber“ und „schmutzig“ um Kontaminationen zu vermeiden</w:t>
      </w:r>
    </w:p>
    <w:p w:rsidR="004876C0" w:rsidRPr="00D5326C" w:rsidRDefault="004876C0" w:rsidP="00972498">
      <w:pPr>
        <w:numPr>
          <w:ilvl w:val="1"/>
          <w:numId w:val="18"/>
        </w:numPr>
        <w:tabs>
          <w:tab w:val="num" w:pos="709"/>
        </w:tabs>
        <w:spacing w:line="300" w:lineRule="exact"/>
        <w:ind w:left="709" w:hanging="425"/>
        <w:rPr>
          <w:lang w:val="de-CH"/>
        </w:rPr>
      </w:pPr>
      <w:r w:rsidRPr="000B65B6">
        <w:rPr>
          <w:lang w:val="de-CH"/>
        </w:rPr>
        <w:t xml:space="preserve">Für die </w:t>
      </w:r>
      <w:r w:rsidRPr="000B65B6">
        <w:rPr>
          <w:b/>
          <w:lang w:val="de-CH"/>
        </w:rPr>
        <w:t>Reinigung von Geschirr</w:t>
      </w:r>
      <w:r w:rsidRPr="000B65B6">
        <w:rPr>
          <w:lang w:val="de-CH"/>
        </w:rPr>
        <w:t xml:space="preserve"> </w:t>
      </w:r>
      <w:r>
        <w:rPr>
          <w:lang w:val="de-CH"/>
        </w:rPr>
        <w:t>ist</w:t>
      </w:r>
      <w:r w:rsidRPr="000B65B6">
        <w:rPr>
          <w:lang w:val="de-CH"/>
        </w:rPr>
        <w:t xml:space="preserve"> eine entsprechende Einrichtung (Doppelspültrog oder Spültrog in Kombination mit einer Abwaschmaschine) vorhanden</w:t>
      </w:r>
    </w:p>
    <w:p w:rsidR="004876C0" w:rsidRPr="00D67E7D" w:rsidRDefault="004876C0" w:rsidP="004876C0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 w:rsidRPr="0009741D">
        <w:rPr>
          <w:lang w:val="de-CH"/>
        </w:rPr>
        <w:t xml:space="preserve">Beim Grillstand herrscht die nötige </w:t>
      </w:r>
      <w:r w:rsidRPr="0009741D">
        <w:rPr>
          <w:b/>
          <w:lang w:val="de-CH"/>
        </w:rPr>
        <w:t>Distanz</w:t>
      </w:r>
      <w:r w:rsidRPr="0009741D">
        <w:rPr>
          <w:lang w:val="de-CH"/>
        </w:rPr>
        <w:t xml:space="preserve"> zu den Konsumenten, notfalls m</w:t>
      </w:r>
      <w:r>
        <w:rPr>
          <w:lang w:val="de-CH"/>
        </w:rPr>
        <w:t>it einer Schranke sicherstellen</w:t>
      </w:r>
    </w:p>
    <w:p w:rsidR="004876C0" w:rsidRDefault="004876C0" w:rsidP="00972498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lang w:val="de-CH"/>
        </w:rPr>
      </w:pPr>
      <w:r w:rsidRPr="00A34434">
        <w:rPr>
          <w:lang w:val="de-CH"/>
        </w:rPr>
        <w:t xml:space="preserve">Nur wenig Fleisch ungekühlt beim Grill aufbewahren und </w:t>
      </w:r>
      <w:r w:rsidRPr="00A34434">
        <w:rPr>
          <w:b/>
          <w:lang w:val="de-CH"/>
        </w:rPr>
        <w:t>innert kurzer Zeit verarbeiten</w:t>
      </w:r>
      <w:r>
        <w:rPr>
          <w:lang w:val="de-CH"/>
        </w:rPr>
        <w:t xml:space="preserve"> (Vorrat gekühlt lagern)</w:t>
      </w:r>
    </w:p>
    <w:p w:rsidR="004876C0" w:rsidRPr="00A34434" w:rsidRDefault="004876C0" w:rsidP="00972498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lang w:val="de-CH"/>
        </w:rPr>
      </w:pPr>
      <w:r w:rsidRPr="00A34434">
        <w:rPr>
          <w:b/>
          <w:lang w:val="de-CH"/>
        </w:rPr>
        <w:t xml:space="preserve">Handwaschbecken </w:t>
      </w:r>
      <w:r w:rsidRPr="00A34434">
        <w:rPr>
          <w:lang w:val="de-CH"/>
        </w:rPr>
        <w:t>mit Seif</w:t>
      </w:r>
      <w:r>
        <w:rPr>
          <w:lang w:val="de-CH"/>
        </w:rPr>
        <w:t xml:space="preserve">enspender und Einweghandtüchern </w:t>
      </w:r>
      <w:r w:rsidRPr="00A34434">
        <w:rPr>
          <w:lang w:val="de-CH"/>
        </w:rPr>
        <w:t>sind in allen Bereichen, wo mit offenen Lebensmi</w:t>
      </w:r>
      <w:r>
        <w:rPr>
          <w:lang w:val="de-CH"/>
        </w:rPr>
        <w:t>tteln gearbeitet wird, vorhanden</w:t>
      </w:r>
    </w:p>
    <w:p w:rsidR="004876C0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0B65B6">
        <w:rPr>
          <w:lang w:val="de-CH"/>
        </w:rPr>
        <w:t>Die</w:t>
      </w:r>
      <w:r w:rsidRPr="000B65B6">
        <w:rPr>
          <w:b/>
          <w:lang w:val="de-CH"/>
        </w:rPr>
        <w:t xml:space="preserve"> Handwaschbecken</w:t>
      </w:r>
      <w:r w:rsidRPr="000B65B6">
        <w:rPr>
          <w:lang w:val="de-CH"/>
        </w:rPr>
        <w:t xml:space="preserve"> sind jederzeit zugänglich und mit Seifenspender</w:t>
      </w:r>
      <w:r>
        <w:rPr>
          <w:lang w:val="de-CH"/>
        </w:rPr>
        <w:t xml:space="preserve"> und Einweghandtüchern bestückt</w:t>
      </w:r>
    </w:p>
    <w:p w:rsidR="004876C0" w:rsidRPr="0009741D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0B65B6">
        <w:rPr>
          <w:b/>
          <w:lang w:val="de-CH"/>
        </w:rPr>
        <w:t>Gartemperaturen einhalten</w:t>
      </w:r>
      <w:r w:rsidRPr="0009741D">
        <w:rPr>
          <w:lang w:val="de-CH"/>
        </w:rPr>
        <w:t xml:space="preserve"> und ein rasches Abkühlen von vorgeko</w:t>
      </w:r>
      <w:r w:rsidR="00972498">
        <w:rPr>
          <w:lang w:val="de-CH"/>
        </w:rPr>
        <w:t>chten Lebensmitteln garantieren</w:t>
      </w:r>
    </w:p>
    <w:p w:rsidR="004876C0" w:rsidRPr="000B65B6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0B65B6">
        <w:rPr>
          <w:lang w:val="de-CH"/>
        </w:rPr>
        <w:t xml:space="preserve">Speisen werden </w:t>
      </w:r>
      <w:r w:rsidRPr="000B65B6">
        <w:rPr>
          <w:b/>
          <w:lang w:val="de-CH"/>
        </w:rPr>
        <w:t>ausschliesslich am Produktionstag</w:t>
      </w:r>
      <w:r>
        <w:rPr>
          <w:lang w:val="de-CH"/>
        </w:rPr>
        <w:t xml:space="preserve"> abgegeben. </w:t>
      </w:r>
      <w:r w:rsidRPr="000B65B6">
        <w:rPr>
          <w:lang w:val="de-CH"/>
        </w:rPr>
        <w:t>Rest</w:t>
      </w:r>
      <w:r>
        <w:rPr>
          <w:lang w:val="de-CH"/>
        </w:rPr>
        <w:t>en werden entsorgt</w:t>
      </w:r>
    </w:p>
    <w:p w:rsidR="004876C0" w:rsidRPr="0009741D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09741D">
        <w:rPr>
          <w:b/>
          <w:lang w:val="de-CH"/>
        </w:rPr>
        <w:t>Keine rohen Eierspeisen, keine Rohmilch, kein rohes Fleisch</w:t>
      </w:r>
      <w:r>
        <w:rPr>
          <w:lang w:val="de-CH"/>
        </w:rPr>
        <w:t xml:space="preserve"> abgeben</w:t>
      </w:r>
    </w:p>
    <w:p w:rsidR="004876C0" w:rsidRPr="00972498" w:rsidRDefault="004876C0" w:rsidP="00972498">
      <w:pPr>
        <w:numPr>
          <w:ilvl w:val="1"/>
          <w:numId w:val="18"/>
        </w:numPr>
        <w:spacing w:after="240" w:line="300" w:lineRule="exact"/>
        <w:ind w:left="709" w:hanging="425"/>
        <w:rPr>
          <w:lang w:val="de-CH"/>
        </w:rPr>
      </w:pPr>
      <w:r w:rsidRPr="0009741D">
        <w:rPr>
          <w:lang w:val="de-CH"/>
        </w:rPr>
        <w:t xml:space="preserve">Das </w:t>
      </w:r>
      <w:r w:rsidRPr="005D0CFC">
        <w:rPr>
          <w:lang w:val="de-CH"/>
        </w:rPr>
        <w:t>Frittieröl nach jeder Verwendung</w:t>
      </w:r>
      <w:r w:rsidRPr="0009741D">
        <w:rPr>
          <w:b/>
          <w:lang w:val="de-CH"/>
        </w:rPr>
        <w:t xml:space="preserve"> kontrollieren</w:t>
      </w:r>
      <w:r w:rsidR="00972498">
        <w:rPr>
          <w:lang w:val="de-CH"/>
        </w:rPr>
        <w:t>, wenn nötig ersetzen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Reinigung, Wartung</w:t>
      </w:r>
    </w:p>
    <w:p w:rsidR="004876C0" w:rsidRDefault="004876C0" w:rsidP="004876C0">
      <w:pPr>
        <w:numPr>
          <w:ilvl w:val="1"/>
          <w:numId w:val="18"/>
        </w:numPr>
        <w:tabs>
          <w:tab w:val="clear" w:pos="360"/>
          <w:tab w:val="num" w:pos="709"/>
        </w:tabs>
        <w:spacing w:after="100" w:line="300" w:lineRule="exact"/>
        <w:ind w:left="709" w:hanging="425"/>
        <w:rPr>
          <w:lang w:val="de-CH"/>
        </w:rPr>
      </w:pPr>
      <w:r>
        <w:rPr>
          <w:lang w:val="de-CH"/>
        </w:rPr>
        <w:t>Reinigun</w:t>
      </w:r>
      <w:r w:rsidR="00F10902">
        <w:rPr>
          <w:lang w:val="de-CH"/>
        </w:rPr>
        <w:t>gs und Wartungsarbeiten gemäss G</w:t>
      </w:r>
      <w:r>
        <w:rPr>
          <w:lang w:val="de-CH"/>
        </w:rPr>
        <w:t>uter Hygienepraxis sicherstellen</w:t>
      </w:r>
    </w:p>
    <w:p w:rsidR="004876C0" w:rsidRDefault="004876C0" w:rsidP="004876C0">
      <w:pPr>
        <w:spacing w:after="100" w:line="300" w:lineRule="exact"/>
        <w:rPr>
          <w:lang w:val="de-CH"/>
        </w:rPr>
      </w:pP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lastRenderedPageBreak/>
        <w:t>Abfälle</w:t>
      </w:r>
    </w:p>
    <w:p w:rsidR="004876C0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  <w:rPr>
          <w:lang w:val="de-CH"/>
        </w:rPr>
      </w:pPr>
      <w:r w:rsidRPr="000B65B6">
        <w:rPr>
          <w:lang w:val="de-CH"/>
        </w:rPr>
        <w:t xml:space="preserve">Küchenabfälle, Speisereste und andere </w:t>
      </w:r>
      <w:r w:rsidRPr="000B65B6">
        <w:rPr>
          <w:b/>
          <w:lang w:val="de-CH"/>
        </w:rPr>
        <w:t xml:space="preserve">Abfälle werden laufend </w:t>
      </w:r>
      <w:r>
        <w:rPr>
          <w:b/>
          <w:lang w:val="de-CH"/>
        </w:rPr>
        <w:t>und sachgerecht</w:t>
      </w:r>
      <w:r w:rsidRPr="000B65B6">
        <w:rPr>
          <w:b/>
          <w:lang w:val="de-CH"/>
        </w:rPr>
        <w:t xml:space="preserve"> entsorgt</w:t>
      </w:r>
      <w:r w:rsidRPr="000B65B6">
        <w:rPr>
          <w:lang w:val="de-CH"/>
        </w:rPr>
        <w:t>, oder kühl und</w:t>
      </w:r>
      <w:r>
        <w:rPr>
          <w:lang w:val="de-CH"/>
        </w:rPr>
        <w:t xml:space="preserve"> verschlossen zwischengelagert</w:t>
      </w:r>
    </w:p>
    <w:p w:rsidR="004876C0" w:rsidRPr="00972498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after="240" w:line="300" w:lineRule="exact"/>
        <w:ind w:left="709" w:hanging="425"/>
        <w:rPr>
          <w:lang w:val="de-CH"/>
        </w:rPr>
      </w:pPr>
      <w:r w:rsidRPr="00057304">
        <w:rPr>
          <w:lang w:val="de-CH"/>
        </w:rPr>
        <w:t xml:space="preserve">Frittieröle werden </w:t>
      </w:r>
      <w:r>
        <w:rPr>
          <w:b/>
          <w:lang w:val="de-CH"/>
        </w:rPr>
        <w:t>sa</w:t>
      </w:r>
      <w:r w:rsidRPr="00057304">
        <w:rPr>
          <w:b/>
          <w:lang w:val="de-CH"/>
        </w:rPr>
        <w:t>chgerecht</w:t>
      </w:r>
      <w:r w:rsidR="00972498">
        <w:rPr>
          <w:lang w:val="de-CH"/>
        </w:rPr>
        <w:t xml:space="preserve"> entsorgt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Personal</w:t>
      </w:r>
    </w:p>
    <w:p w:rsidR="004876C0" w:rsidRPr="0097136D" w:rsidRDefault="00F10902" w:rsidP="00972498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>
        <w:rPr>
          <w:lang w:val="de-CH"/>
        </w:rPr>
        <w:t>Das Personal wird durch die verantwortliche</w:t>
      </w:r>
      <w:r w:rsidR="004876C0" w:rsidRPr="00867647">
        <w:rPr>
          <w:lang w:val="de-CH"/>
        </w:rPr>
        <w:t xml:space="preserve"> </w:t>
      </w:r>
      <w:r>
        <w:rPr>
          <w:lang w:val="de-CH"/>
        </w:rPr>
        <w:t xml:space="preserve">Person </w:t>
      </w:r>
      <w:r w:rsidR="004876C0" w:rsidRPr="00867647">
        <w:rPr>
          <w:lang w:val="de-CH"/>
        </w:rPr>
        <w:t xml:space="preserve">über die persönliche Hygiene, die Selbstkontroll-Dokumentation und den korrekten Umgang mit Lebensmitteln </w:t>
      </w:r>
      <w:r w:rsidR="004876C0">
        <w:rPr>
          <w:lang w:val="de-CH"/>
        </w:rPr>
        <w:t>instruiert (</w:t>
      </w:r>
      <w:r w:rsidR="004876C0" w:rsidRPr="009F4F5A">
        <w:rPr>
          <w:b/>
          <w:lang w:val="de-CH"/>
        </w:rPr>
        <w:t>Kontrollliste Personalschulung</w:t>
      </w:r>
      <w:r w:rsidR="004876C0">
        <w:rPr>
          <w:lang w:val="de-CH"/>
        </w:rPr>
        <w:t>)</w:t>
      </w:r>
    </w:p>
    <w:p w:rsidR="004876C0" w:rsidRPr="004F7312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4F7312">
        <w:rPr>
          <w:b/>
          <w:lang w:val="de-CH"/>
        </w:rPr>
        <w:t>Hände werden regelmässig und gründlich gewaschen</w:t>
      </w:r>
      <w:r w:rsidRPr="004F7312">
        <w:rPr>
          <w:lang w:val="de-CH"/>
        </w:rPr>
        <w:t xml:space="preserve">. </w:t>
      </w:r>
      <w:r>
        <w:rPr>
          <w:lang w:val="de-CH"/>
        </w:rPr>
        <w:t>In jedem Fall vor Arbeitsbeginn, nach Toilettenbesuch, nach Pausen (Rauchen, Essen, usw.), nach Berühren von rohen oder ungereinigten Lebensmitteln, usw.</w:t>
      </w:r>
    </w:p>
    <w:p w:rsidR="004876C0" w:rsidRPr="003C3B08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3C3B08">
        <w:rPr>
          <w:lang w:val="de-CH"/>
        </w:rPr>
        <w:t xml:space="preserve">Dem Personal stehen </w:t>
      </w:r>
      <w:r w:rsidRPr="003C3B08">
        <w:rPr>
          <w:b/>
          <w:lang w:val="de-CH"/>
        </w:rPr>
        <w:t>einwandfreie Toiletten</w:t>
      </w:r>
      <w:r w:rsidRPr="003C3B08">
        <w:rPr>
          <w:lang w:val="de-CH"/>
        </w:rPr>
        <w:t xml:space="preserve"> mit Handwaschbecken, Seifenspender und</w:t>
      </w:r>
      <w:r>
        <w:rPr>
          <w:lang w:val="de-CH"/>
        </w:rPr>
        <w:t xml:space="preserve"> Einweghandtücher zur Verfügung</w:t>
      </w:r>
    </w:p>
    <w:p w:rsidR="004876C0" w:rsidRPr="00F10902" w:rsidRDefault="004876C0" w:rsidP="00972498">
      <w:pPr>
        <w:numPr>
          <w:ilvl w:val="1"/>
          <w:numId w:val="18"/>
        </w:numPr>
        <w:tabs>
          <w:tab w:val="clear" w:pos="360"/>
        </w:tabs>
        <w:spacing w:line="300" w:lineRule="exact"/>
        <w:ind w:left="709" w:hanging="425"/>
        <w:rPr>
          <w:lang w:val="de-CH"/>
        </w:rPr>
      </w:pPr>
      <w:r w:rsidRPr="003C3B08">
        <w:rPr>
          <w:lang w:val="de-CH"/>
        </w:rPr>
        <w:t xml:space="preserve">Die Toiletten werden während dem Anlass </w:t>
      </w:r>
      <w:r w:rsidRPr="003C3B08">
        <w:rPr>
          <w:b/>
          <w:lang w:val="de-CH"/>
        </w:rPr>
        <w:t>regelmässig</w:t>
      </w:r>
      <w:r w:rsidRPr="003C3B08">
        <w:rPr>
          <w:lang w:val="de-CH"/>
        </w:rPr>
        <w:t xml:space="preserve"> auf Sauberkeit </w:t>
      </w:r>
      <w:r w:rsidRPr="003C3B08">
        <w:rPr>
          <w:b/>
          <w:lang w:val="de-CH"/>
        </w:rPr>
        <w:t>kontrollie</w:t>
      </w:r>
      <w:r>
        <w:rPr>
          <w:b/>
          <w:lang w:val="de-CH"/>
        </w:rPr>
        <w:t>rt</w:t>
      </w:r>
    </w:p>
    <w:p w:rsidR="004876C0" w:rsidRPr="00972498" w:rsidRDefault="00F10902" w:rsidP="00972498">
      <w:pPr>
        <w:numPr>
          <w:ilvl w:val="1"/>
          <w:numId w:val="18"/>
        </w:numPr>
        <w:tabs>
          <w:tab w:val="clear" w:pos="360"/>
        </w:tabs>
        <w:spacing w:after="240" w:line="300" w:lineRule="exact"/>
        <w:ind w:left="709" w:hanging="425"/>
        <w:rPr>
          <w:lang w:val="de-CH"/>
        </w:rPr>
      </w:pPr>
      <w:r>
        <w:rPr>
          <w:b/>
          <w:lang w:val="de-CH"/>
        </w:rPr>
        <w:t xml:space="preserve">Meldepflicht </w:t>
      </w:r>
      <w:r w:rsidRPr="00F10902">
        <w:rPr>
          <w:lang w:val="de-CH"/>
        </w:rPr>
        <w:t>bei Krankheiten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Abgabe/Deklaration</w:t>
      </w:r>
    </w:p>
    <w:p w:rsidR="004876C0" w:rsidRPr="00D67E7D" w:rsidRDefault="004876C0" w:rsidP="00972498">
      <w:pPr>
        <w:numPr>
          <w:ilvl w:val="1"/>
          <w:numId w:val="18"/>
        </w:numPr>
        <w:tabs>
          <w:tab w:val="clear" w:pos="360"/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 w:rsidRPr="00B13974">
        <w:rPr>
          <w:lang w:val="de-CH"/>
        </w:rPr>
        <w:t xml:space="preserve">Offen angebotene Lebensmittel lagern hinter </w:t>
      </w:r>
      <w:r w:rsidRPr="00B13974">
        <w:rPr>
          <w:b/>
          <w:lang w:val="de-CH"/>
        </w:rPr>
        <w:t>Spuckschutz</w:t>
      </w:r>
      <w:r w:rsidRPr="00B13974">
        <w:rPr>
          <w:lang w:val="de-CH"/>
        </w:rPr>
        <w:t>, Bedienungswerkzeuge sind vorhanden, Selbstbedienung wird regelmässig</w:t>
      </w:r>
      <w:r>
        <w:rPr>
          <w:lang w:val="de-CH"/>
        </w:rPr>
        <w:t xml:space="preserve"> kontrolliert</w:t>
      </w:r>
    </w:p>
    <w:p w:rsidR="004876C0" w:rsidRPr="00A34434" w:rsidRDefault="004876C0" w:rsidP="00972498">
      <w:pPr>
        <w:numPr>
          <w:ilvl w:val="1"/>
          <w:numId w:val="18"/>
        </w:numPr>
        <w:tabs>
          <w:tab w:val="clear" w:pos="360"/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 w:rsidRPr="00A34434">
        <w:rPr>
          <w:b/>
          <w:lang w:val="de-CH"/>
        </w:rPr>
        <w:t>Leicht verderbliche Lebensmittel</w:t>
      </w:r>
      <w:r w:rsidRPr="00A34434">
        <w:rPr>
          <w:lang w:val="de-CH"/>
        </w:rPr>
        <w:t xml:space="preserve"> (z.B. Schinkensandwichs, Torten) werden nur während einer </w:t>
      </w:r>
      <w:r>
        <w:rPr>
          <w:lang w:val="de-CH"/>
        </w:rPr>
        <w:t xml:space="preserve">festgelegten Zeit ungekühlt angeboten. </w:t>
      </w:r>
      <w:r w:rsidRPr="00A34434">
        <w:rPr>
          <w:lang w:val="de-CH"/>
        </w:rPr>
        <w:t>Vorrat wi</w:t>
      </w:r>
      <w:r>
        <w:rPr>
          <w:lang w:val="de-CH"/>
        </w:rPr>
        <w:t>rd gekühlt gelagert (max. 5 °C)</w:t>
      </w:r>
    </w:p>
    <w:p w:rsidR="004876C0" w:rsidRPr="00A34434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6818AD">
        <w:rPr>
          <w:lang w:val="de-CH"/>
        </w:rPr>
        <w:t xml:space="preserve">Auf der Speisekarte (Menukarte, Tafel) </w:t>
      </w:r>
      <w:r>
        <w:rPr>
          <w:lang w:val="de-CH"/>
        </w:rPr>
        <w:t>ist das</w:t>
      </w:r>
      <w:r w:rsidRPr="006818AD">
        <w:rPr>
          <w:lang w:val="de-CH"/>
        </w:rPr>
        <w:t xml:space="preserve"> </w:t>
      </w:r>
      <w:r>
        <w:rPr>
          <w:b/>
          <w:lang w:val="de-CH"/>
        </w:rPr>
        <w:t>Herkunft</w:t>
      </w:r>
      <w:r w:rsidRPr="0018641A">
        <w:rPr>
          <w:b/>
          <w:lang w:val="de-CH"/>
        </w:rPr>
        <w:t>sland</w:t>
      </w:r>
      <w:r w:rsidRPr="006818AD">
        <w:rPr>
          <w:lang w:val="de-CH"/>
        </w:rPr>
        <w:t xml:space="preserve"> </w:t>
      </w:r>
      <w:r>
        <w:rPr>
          <w:lang w:val="de-CH"/>
        </w:rPr>
        <w:t>für Fleisch und  Fisch schriftlich zu deklarieren</w:t>
      </w:r>
    </w:p>
    <w:p w:rsidR="004876C0" w:rsidRPr="0018641A" w:rsidRDefault="004876C0" w:rsidP="00972498">
      <w:pPr>
        <w:numPr>
          <w:ilvl w:val="1"/>
          <w:numId w:val="18"/>
        </w:numPr>
        <w:spacing w:line="300" w:lineRule="exact"/>
        <w:ind w:left="709" w:hanging="425"/>
        <w:rPr>
          <w:lang w:val="de-CH"/>
        </w:rPr>
      </w:pPr>
      <w:r w:rsidRPr="0018641A">
        <w:rPr>
          <w:lang w:val="de-CH"/>
        </w:rPr>
        <w:t xml:space="preserve">Auf Anfrage kann über die </w:t>
      </w:r>
      <w:r w:rsidRPr="00C77B87">
        <w:rPr>
          <w:b/>
          <w:lang w:val="de-CH"/>
        </w:rPr>
        <w:t xml:space="preserve">Zusammensetzung </w:t>
      </w:r>
      <w:r w:rsidRPr="0018641A">
        <w:rPr>
          <w:lang w:val="de-CH"/>
        </w:rPr>
        <w:t>(auch allergene Zutaten) von Lebensmitteln A</w:t>
      </w:r>
      <w:r>
        <w:rPr>
          <w:lang w:val="de-CH"/>
        </w:rPr>
        <w:t>uskunft gegeben werden (z.B. Kuchen, Würste, etc.)</w:t>
      </w:r>
    </w:p>
    <w:p w:rsidR="004876C0" w:rsidRPr="00A34434" w:rsidRDefault="004876C0" w:rsidP="00972498">
      <w:pPr>
        <w:numPr>
          <w:ilvl w:val="1"/>
          <w:numId w:val="18"/>
        </w:numPr>
        <w:tabs>
          <w:tab w:val="clear" w:pos="360"/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 w:rsidRPr="00A34434">
        <w:rPr>
          <w:lang w:val="de-CH"/>
        </w:rPr>
        <w:t xml:space="preserve">An jedem  Verkaufspunkt ist gut sichtbar ein </w:t>
      </w:r>
      <w:r w:rsidRPr="00A34434">
        <w:rPr>
          <w:b/>
          <w:lang w:val="de-CH"/>
        </w:rPr>
        <w:t xml:space="preserve">Hinweisschild </w:t>
      </w:r>
      <w:r w:rsidRPr="00A34434">
        <w:rPr>
          <w:lang w:val="de-CH"/>
        </w:rPr>
        <w:t>betreffend Alkoholabgabeverbot an Kinder und Jugendl</w:t>
      </w:r>
      <w:r>
        <w:rPr>
          <w:lang w:val="de-CH"/>
        </w:rPr>
        <w:t>iche unter 16 Jahren angebracht</w:t>
      </w:r>
    </w:p>
    <w:p w:rsidR="004876C0" w:rsidRPr="00972498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after="240" w:line="300" w:lineRule="exact"/>
        <w:ind w:left="709" w:hanging="425"/>
        <w:rPr>
          <w:lang w:val="de-CH"/>
        </w:rPr>
      </w:pPr>
      <w:r>
        <w:rPr>
          <w:lang w:val="de-CH"/>
        </w:rPr>
        <w:t>Vorverpackte Lebensmittel (z</w:t>
      </w:r>
      <w:r w:rsidR="006F74ED">
        <w:rPr>
          <w:lang w:val="de-CH"/>
        </w:rPr>
        <w:t>.B. für Lottomatch, Redlet, Saujassen</w:t>
      </w:r>
      <w:r>
        <w:rPr>
          <w:lang w:val="de-CH"/>
        </w:rPr>
        <w:t xml:space="preserve">, etc.) müssen korrekt </w:t>
      </w:r>
      <w:r>
        <w:rPr>
          <w:b/>
          <w:lang w:val="de-CH"/>
        </w:rPr>
        <w:t>gekennzeichnet</w:t>
      </w:r>
      <w:r>
        <w:rPr>
          <w:lang w:val="de-CH"/>
        </w:rPr>
        <w:t xml:space="preserve"> sein (z.B. Datierung, Produkt</w:t>
      </w:r>
      <w:r w:rsidR="00972498">
        <w:rPr>
          <w:lang w:val="de-CH"/>
        </w:rPr>
        <w:t>ionsland, Kühlvorschrift, etc.)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Transport</w:t>
      </w:r>
    </w:p>
    <w:p w:rsidR="004876C0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  <w:rPr>
          <w:lang w:val="de-CH"/>
        </w:rPr>
      </w:pPr>
      <w:r>
        <w:rPr>
          <w:lang w:val="de-CH"/>
        </w:rPr>
        <w:t>Sauber verpackt, vor Verunreinigungen geschützt</w:t>
      </w:r>
    </w:p>
    <w:p w:rsidR="004876C0" w:rsidRDefault="004876C0" w:rsidP="00972498">
      <w:pPr>
        <w:numPr>
          <w:ilvl w:val="1"/>
          <w:numId w:val="18"/>
        </w:numPr>
        <w:tabs>
          <w:tab w:val="clear" w:pos="360"/>
          <w:tab w:val="num" w:pos="709"/>
        </w:tabs>
        <w:spacing w:line="300" w:lineRule="exact"/>
        <w:ind w:left="709" w:hanging="425"/>
        <w:rPr>
          <w:lang w:val="de-CH"/>
        </w:rPr>
      </w:pPr>
      <w:r>
        <w:rPr>
          <w:lang w:val="de-CH"/>
        </w:rPr>
        <w:t>Leicht verderbliche Lebensmittel gekühlt</w:t>
      </w:r>
    </w:p>
    <w:p w:rsidR="004876C0" w:rsidRPr="00972498" w:rsidRDefault="00972498" w:rsidP="00972498">
      <w:pPr>
        <w:numPr>
          <w:ilvl w:val="1"/>
          <w:numId w:val="18"/>
        </w:numPr>
        <w:tabs>
          <w:tab w:val="clear" w:pos="360"/>
          <w:tab w:val="num" w:pos="709"/>
        </w:tabs>
        <w:spacing w:after="240" w:line="300" w:lineRule="exact"/>
        <w:ind w:left="709" w:hanging="425"/>
        <w:rPr>
          <w:lang w:val="de-CH"/>
        </w:rPr>
      </w:pPr>
      <w:r>
        <w:rPr>
          <w:lang w:val="de-CH"/>
        </w:rPr>
        <w:t>Transportfahrzeug sauber</w:t>
      </w:r>
    </w:p>
    <w:p w:rsidR="004876C0" w:rsidRDefault="004876C0" w:rsidP="004876C0">
      <w:pPr>
        <w:numPr>
          <w:ilvl w:val="0"/>
          <w:numId w:val="18"/>
        </w:numPr>
        <w:tabs>
          <w:tab w:val="clear" w:pos="928"/>
          <w:tab w:val="num" w:pos="709"/>
          <w:tab w:val="left" w:pos="5103"/>
        </w:tabs>
        <w:spacing w:line="300" w:lineRule="exact"/>
        <w:ind w:left="709" w:hanging="567"/>
        <w:rPr>
          <w:b/>
          <w:sz w:val="24"/>
          <w:szCs w:val="24"/>
          <w:lang w:val="de-CH"/>
        </w:rPr>
      </w:pPr>
      <w:r>
        <w:rPr>
          <w:b/>
          <w:sz w:val="24"/>
          <w:szCs w:val="24"/>
          <w:lang w:val="de-CH"/>
        </w:rPr>
        <w:t>Trinkwasser</w:t>
      </w:r>
    </w:p>
    <w:p w:rsidR="004876C0" w:rsidRPr="005D0CFC" w:rsidRDefault="004876C0" w:rsidP="00972498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 w:rsidRPr="00B26AA3">
        <w:rPr>
          <w:lang w:val="de-CH"/>
        </w:rPr>
        <w:t xml:space="preserve">Trinkwasser ist aus einer kontrollierten Versorgung mit </w:t>
      </w:r>
      <w:r w:rsidRPr="00B26AA3">
        <w:rPr>
          <w:b/>
          <w:lang w:val="de-CH"/>
        </w:rPr>
        <w:t>einwandfreier Wasserqualität</w:t>
      </w:r>
      <w:r w:rsidRPr="00B26AA3">
        <w:rPr>
          <w:lang w:val="de-CH"/>
        </w:rPr>
        <w:t xml:space="preserve"> zu beziehen. Vorratsgefässe und Leitungsmaterialien müsse</w:t>
      </w:r>
      <w:r>
        <w:rPr>
          <w:lang w:val="de-CH"/>
        </w:rPr>
        <w:t>n für Trinkwasser geeignet sein</w:t>
      </w:r>
    </w:p>
    <w:p w:rsidR="004876C0" w:rsidRPr="00B26AA3" w:rsidRDefault="004876C0" w:rsidP="00972498">
      <w:pPr>
        <w:numPr>
          <w:ilvl w:val="1"/>
          <w:numId w:val="18"/>
        </w:numPr>
        <w:tabs>
          <w:tab w:val="num" w:pos="709"/>
          <w:tab w:val="left" w:pos="5103"/>
        </w:tabs>
        <w:spacing w:line="300" w:lineRule="exact"/>
        <w:ind w:left="709" w:hanging="425"/>
        <w:rPr>
          <w:b/>
          <w:sz w:val="24"/>
          <w:szCs w:val="24"/>
          <w:lang w:val="de-CH"/>
        </w:rPr>
      </w:pPr>
      <w:r>
        <w:rPr>
          <w:lang w:val="de-CH"/>
        </w:rPr>
        <w:t xml:space="preserve">Falls eine eigene Trinkwasserversorgung besteht, ist die Wasserqualität mindestens einmal pro Jahr durch </w:t>
      </w:r>
      <w:r w:rsidRPr="00C72626">
        <w:rPr>
          <w:b/>
          <w:lang w:val="de-CH"/>
        </w:rPr>
        <w:t xml:space="preserve">Laboranalysen </w:t>
      </w:r>
      <w:r>
        <w:rPr>
          <w:lang w:val="de-CH"/>
        </w:rPr>
        <w:t>zu überprüfen</w:t>
      </w:r>
    </w:p>
    <w:p w:rsidR="004876C0" w:rsidRPr="00EE0C9A" w:rsidRDefault="004876C0" w:rsidP="004876C0">
      <w:pPr>
        <w:numPr>
          <w:ilvl w:val="1"/>
          <w:numId w:val="18"/>
        </w:numPr>
        <w:spacing w:after="100" w:line="300" w:lineRule="exact"/>
        <w:ind w:left="709" w:hanging="425"/>
        <w:rPr>
          <w:lang w:val="de-CH"/>
        </w:rPr>
      </w:pPr>
      <w:r w:rsidRPr="00B26AA3">
        <w:rPr>
          <w:lang w:val="de-CH"/>
        </w:rPr>
        <w:t>Falls</w:t>
      </w:r>
      <w:r w:rsidRPr="00B26AA3">
        <w:rPr>
          <w:b/>
          <w:lang w:val="de-CH"/>
        </w:rPr>
        <w:t xml:space="preserve"> kein einwandfreies Trinkwasser</w:t>
      </w:r>
      <w:r w:rsidRPr="00B26AA3">
        <w:rPr>
          <w:lang w:val="de-CH"/>
        </w:rPr>
        <w:t xml:space="preserve"> zur Verfügung steht, sind folgende Massnahmen zu treffen:</w:t>
      </w:r>
      <w:r w:rsidRPr="00B26AA3">
        <w:rPr>
          <w:b/>
          <w:lang w:val="de-CH"/>
        </w:rPr>
        <w:t xml:space="preserve"> keine Produktion</w:t>
      </w:r>
      <w:r w:rsidRPr="00B26AA3">
        <w:rPr>
          <w:lang w:val="de-CH"/>
        </w:rPr>
        <w:t xml:space="preserve"> von Eis, Glace, Sirup, etc.;</w:t>
      </w:r>
      <w:r w:rsidRPr="00B26AA3">
        <w:rPr>
          <w:b/>
          <w:lang w:val="de-CH"/>
        </w:rPr>
        <w:t xml:space="preserve"> Reinigung</w:t>
      </w:r>
      <w:r w:rsidRPr="00B26AA3">
        <w:rPr>
          <w:lang w:val="de-CH"/>
        </w:rPr>
        <w:t xml:space="preserve"> von Lebensmittelgefässen</w:t>
      </w:r>
      <w:r w:rsidRPr="00B26AA3">
        <w:rPr>
          <w:b/>
          <w:lang w:val="de-CH"/>
        </w:rPr>
        <w:t xml:space="preserve"> mit abgekochtem Wasser</w:t>
      </w:r>
      <w:r w:rsidRPr="00B26AA3">
        <w:rPr>
          <w:lang w:val="de-CH"/>
        </w:rPr>
        <w:t>; Verwendung von</w:t>
      </w:r>
      <w:r w:rsidRPr="00B26AA3">
        <w:rPr>
          <w:b/>
          <w:lang w:val="de-CH"/>
        </w:rPr>
        <w:t xml:space="preserve"> Einweggeschir</w:t>
      </w:r>
      <w:r w:rsidR="00956611">
        <w:rPr>
          <w:b/>
          <w:lang w:val="de-CH"/>
        </w:rPr>
        <w:t>r</w:t>
      </w:r>
    </w:p>
    <w:p w:rsidR="004876C0" w:rsidRDefault="004876C0" w:rsidP="004876C0">
      <w:pPr>
        <w:pStyle w:val="Text1"/>
        <w:jc w:val="center"/>
        <w:rPr>
          <w:b/>
          <w:sz w:val="28"/>
          <w:szCs w:val="28"/>
          <w:lang w:val="de-CH"/>
        </w:rPr>
      </w:pPr>
    </w:p>
    <w:p w:rsidR="004876C0" w:rsidRDefault="004876C0" w:rsidP="004876C0">
      <w:pPr>
        <w:pStyle w:val="Text1"/>
        <w:jc w:val="center"/>
        <w:rPr>
          <w:b/>
          <w:sz w:val="28"/>
          <w:szCs w:val="28"/>
          <w:lang w:val="de-CH"/>
        </w:rPr>
      </w:pPr>
    </w:p>
    <w:p w:rsidR="004876C0" w:rsidRDefault="004876C0" w:rsidP="004876C0">
      <w:pPr>
        <w:pStyle w:val="Text1"/>
        <w:jc w:val="center"/>
        <w:rPr>
          <w:b/>
          <w:sz w:val="28"/>
          <w:szCs w:val="28"/>
          <w:lang w:val="de-CH"/>
        </w:rPr>
      </w:pPr>
    </w:p>
    <w:p w:rsidR="004876C0" w:rsidRDefault="004876C0" w:rsidP="00972498">
      <w:pPr>
        <w:pStyle w:val="Text1"/>
        <w:spacing w:after="0"/>
        <w:rPr>
          <w:b/>
          <w:sz w:val="28"/>
          <w:szCs w:val="28"/>
          <w:lang w:val="de-CH"/>
        </w:rPr>
      </w:pPr>
    </w:p>
    <w:p w:rsidR="004876C0" w:rsidRPr="00C77B87" w:rsidRDefault="004876C0" w:rsidP="004876C0">
      <w:pPr>
        <w:pStyle w:val="Text1"/>
        <w:spacing w:before="120"/>
        <w:jc w:val="center"/>
        <w:rPr>
          <w:b/>
          <w:sz w:val="28"/>
          <w:szCs w:val="28"/>
          <w:lang w:val="de-CH"/>
        </w:rPr>
      </w:pPr>
      <w:r>
        <w:rPr>
          <w:b/>
          <w:sz w:val="28"/>
          <w:szCs w:val="28"/>
          <w:lang w:val="de-CH"/>
        </w:rPr>
        <w:lastRenderedPageBreak/>
        <w:t>C. Kontrolllisten (Mustervorlagen zum Anpassen)</w:t>
      </w:r>
    </w:p>
    <w:p w:rsidR="004876C0" w:rsidRPr="00DF74DC" w:rsidRDefault="004876C0" w:rsidP="004876C0">
      <w:pPr>
        <w:pStyle w:val="Text"/>
        <w:jc w:val="left"/>
        <w:rPr>
          <w:rFonts w:cs="Arial"/>
          <w:szCs w:val="20"/>
        </w:rPr>
      </w:pPr>
    </w:p>
    <w:tbl>
      <w:tblPr>
        <w:tblW w:w="9384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883"/>
        <w:gridCol w:w="5501"/>
      </w:tblGrid>
      <w:tr w:rsidR="004876C0" w:rsidRPr="00E96641" w:rsidTr="00A528B8">
        <w:trPr>
          <w:cantSplit/>
          <w:trHeight w:val="567"/>
          <w:jc w:val="center"/>
        </w:trPr>
        <w:tc>
          <w:tcPr>
            <w:tcW w:w="9384" w:type="dxa"/>
            <w:gridSpan w:val="2"/>
          </w:tcPr>
          <w:p w:rsidR="004876C0" w:rsidRPr="00057304" w:rsidRDefault="004876C0" w:rsidP="00A528B8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</w:rPr>
            </w:pPr>
            <w:r w:rsidRPr="00057304">
              <w:rPr>
                <w:b/>
                <w:sz w:val="28"/>
                <w:szCs w:val="28"/>
                <w:lang w:val="de-CH"/>
              </w:rPr>
              <w:t>Personalschulung</w:t>
            </w:r>
            <w:r>
              <w:rPr>
                <w:b/>
                <w:sz w:val="28"/>
                <w:szCs w:val="28"/>
                <w:lang w:val="de-CH"/>
              </w:rPr>
              <w:t xml:space="preserve">     </w:t>
            </w:r>
            <w:r w:rsidRPr="00D53E74">
              <w:rPr>
                <w:sz w:val="28"/>
                <w:szCs w:val="28"/>
                <w:lang w:val="de-CH"/>
              </w:rPr>
              <w:t>Datum:</w:t>
            </w:r>
            <w:r>
              <w:rPr>
                <w:b/>
                <w:sz w:val="28"/>
                <w:szCs w:val="28"/>
                <w:lang w:val="de-CH"/>
              </w:rPr>
              <w:t xml:space="preserve"> </w:t>
            </w:r>
            <w:r w:rsidRPr="00D53E74">
              <w:rPr>
                <w:rFonts w:cs="Arial"/>
                <w:lang w:val="de-CH"/>
              </w:rPr>
              <w:t>…………</w:t>
            </w:r>
            <w:r>
              <w:rPr>
                <w:rFonts w:cs="Arial"/>
                <w:lang w:val="de-CH"/>
              </w:rPr>
              <w:t>…</w:t>
            </w:r>
            <w:r w:rsidRPr="00D53E74">
              <w:rPr>
                <w:rFonts w:cs="Arial"/>
                <w:lang w:val="de-CH"/>
              </w:rPr>
              <w:t>……</w:t>
            </w:r>
          </w:p>
        </w:tc>
      </w:tr>
      <w:tr w:rsidR="004876C0" w:rsidRPr="00D53E74" w:rsidTr="00A528B8">
        <w:trPr>
          <w:trHeight w:hRule="exact" w:val="809"/>
          <w:jc w:val="center"/>
        </w:trPr>
        <w:tc>
          <w:tcPr>
            <w:tcW w:w="9384" w:type="dxa"/>
            <w:gridSpan w:val="2"/>
          </w:tcPr>
          <w:p w:rsidR="004876C0" w:rsidRPr="00D53E74" w:rsidRDefault="004876C0" w:rsidP="00A528B8">
            <w:pPr>
              <w:spacing w:before="120"/>
              <w:jc w:val="both"/>
              <w:rPr>
                <w:lang w:val="de-CH"/>
              </w:rPr>
            </w:pPr>
            <w:r>
              <w:rPr>
                <w:lang w:val="de-CH"/>
              </w:rPr>
              <w:t>Die</w:t>
            </w:r>
            <w:r w:rsidRPr="00180982">
              <w:rPr>
                <w:lang w:val="de-CH"/>
              </w:rPr>
              <w:t xml:space="preserve"> Unterzeichnenden bestätigen mit ihrer Unterschrift, dass Sie </w:t>
            </w:r>
            <w:r>
              <w:rPr>
                <w:lang w:val="de-CH"/>
              </w:rPr>
              <w:t>über die Hygieneregeln, Verantwortlichkeiten und die Dokumentation zur Selbstkontrolle instruiert worden sind.</w:t>
            </w:r>
            <w:r w:rsidRPr="00180982">
              <w:rPr>
                <w:lang w:val="de-CH"/>
              </w:rPr>
              <w:t xml:space="preserve"> </w:t>
            </w:r>
            <w:r>
              <w:rPr>
                <w:lang w:val="de-CH"/>
              </w:rPr>
              <w:t xml:space="preserve"> </w:t>
            </w:r>
          </w:p>
          <w:p w:rsidR="004876C0" w:rsidRPr="00180982" w:rsidRDefault="004876C0" w:rsidP="00A528B8">
            <w:pPr>
              <w:spacing w:before="120"/>
              <w:ind w:left="284"/>
              <w:rPr>
                <w:lang w:val="de-CH"/>
              </w:rPr>
            </w:pPr>
          </w:p>
          <w:p w:rsidR="004876C0" w:rsidRPr="00D53E74" w:rsidRDefault="004876C0" w:rsidP="00A528B8">
            <w:pPr>
              <w:spacing w:before="120" w:after="120"/>
              <w:ind w:left="284"/>
              <w:jc w:val="both"/>
              <w:rPr>
                <w:b/>
                <w:lang w:val="de-CH"/>
              </w:rPr>
            </w:pPr>
            <w:r w:rsidRPr="00D53E74">
              <w:rPr>
                <w:lang w:val="de-CH"/>
              </w:rPr>
              <w:t>Date, signature:</w:t>
            </w: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spacing w:before="120"/>
              <w:ind w:left="74"/>
              <w:rPr>
                <w:u w:val="single"/>
              </w:rPr>
            </w:pPr>
            <w:r w:rsidRPr="00D53E74">
              <w:rPr>
                <w:u w:val="single"/>
                <w:lang w:val="de-CH"/>
              </w:rPr>
              <w:t>Vorname</w:t>
            </w:r>
            <w:r w:rsidRPr="00D53E74">
              <w:rPr>
                <w:u w:val="single"/>
              </w:rPr>
              <w:t xml:space="preserve"> /Name:</w:t>
            </w:r>
          </w:p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Default="004876C0" w:rsidP="00A528B8">
            <w:pPr>
              <w:spacing w:before="120"/>
              <w:ind w:left="284"/>
              <w:rPr>
                <w:u w:val="single"/>
                <w:lang w:val="de-CH"/>
              </w:rPr>
            </w:pPr>
            <w:r w:rsidRPr="00D53E74">
              <w:rPr>
                <w:u w:val="single"/>
                <w:lang w:val="de-CH"/>
              </w:rPr>
              <w:t>Unterschrift:</w:t>
            </w:r>
          </w:p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  <w:tr w:rsidR="004876C0" w:rsidRPr="00D53E74" w:rsidTr="00A528B8">
        <w:trPr>
          <w:trHeight w:hRule="exact" w:val="567"/>
          <w:jc w:val="center"/>
        </w:trPr>
        <w:tc>
          <w:tcPr>
            <w:tcW w:w="3883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  <w:tc>
          <w:tcPr>
            <w:tcW w:w="5501" w:type="dxa"/>
          </w:tcPr>
          <w:p w:rsidR="004876C0" w:rsidRPr="00D53E74" w:rsidRDefault="004876C0" w:rsidP="00A528B8">
            <w:pPr>
              <w:ind w:left="284"/>
              <w:rPr>
                <w:lang w:val="de-CH"/>
              </w:rPr>
            </w:pPr>
          </w:p>
        </w:tc>
      </w:tr>
    </w:tbl>
    <w:p w:rsidR="004876C0" w:rsidRPr="00624082" w:rsidRDefault="004876C0" w:rsidP="004876C0">
      <w:pPr>
        <w:pStyle w:val="Text"/>
        <w:jc w:val="left"/>
        <w:rPr>
          <w:rFonts w:cs="Arial"/>
          <w:szCs w:val="20"/>
        </w:rPr>
      </w:pPr>
    </w:p>
    <w:p w:rsidR="00B30851" w:rsidRPr="00C77B87" w:rsidRDefault="00B30851" w:rsidP="00B30851">
      <w:pPr>
        <w:tabs>
          <w:tab w:val="left" w:pos="2694"/>
        </w:tabs>
        <w:spacing w:line="300" w:lineRule="exact"/>
        <w:jc w:val="both"/>
        <w:rPr>
          <w:lang w:val="de-CH"/>
        </w:rPr>
      </w:pPr>
    </w:p>
    <w:p w:rsidR="00DB57DD" w:rsidRDefault="00DB57DD" w:rsidP="00B30851">
      <w:pPr>
        <w:pStyle w:val="Text"/>
        <w:jc w:val="left"/>
        <w:rPr>
          <w:rFonts w:cs="Arial"/>
          <w:szCs w:val="20"/>
          <w:lang w:val="fr-FR"/>
        </w:rPr>
      </w:pPr>
    </w:p>
    <w:p w:rsidR="00DB57DD" w:rsidRDefault="00DB57DD" w:rsidP="00B30851">
      <w:pPr>
        <w:pStyle w:val="Text"/>
        <w:jc w:val="left"/>
        <w:rPr>
          <w:rFonts w:cs="Arial"/>
          <w:szCs w:val="20"/>
          <w:lang w:val="fr-FR"/>
        </w:rPr>
      </w:pPr>
    </w:p>
    <w:p w:rsidR="0032158F" w:rsidRDefault="0032158F" w:rsidP="00B30851">
      <w:pPr>
        <w:pStyle w:val="Text"/>
        <w:jc w:val="left"/>
        <w:rPr>
          <w:rFonts w:cs="Arial"/>
          <w:szCs w:val="20"/>
          <w:lang w:val="fr-FR"/>
        </w:rPr>
      </w:pPr>
    </w:p>
    <w:p w:rsidR="0032158F" w:rsidRDefault="0032158F" w:rsidP="00B30851">
      <w:pPr>
        <w:pStyle w:val="Text"/>
        <w:jc w:val="left"/>
        <w:rPr>
          <w:rFonts w:cs="Arial"/>
          <w:szCs w:val="20"/>
          <w:lang w:val="fr-FR"/>
        </w:rPr>
      </w:pPr>
    </w:p>
    <w:p w:rsidR="0032158F" w:rsidRDefault="0032158F" w:rsidP="00B30851">
      <w:pPr>
        <w:pStyle w:val="Text"/>
        <w:jc w:val="left"/>
        <w:rPr>
          <w:rFonts w:cs="Arial"/>
          <w:szCs w:val="20"/>
          <w:lang w:val="fr-FR"/>
        </w:rPr>
      </w:pPr>
    </w:p>
    <w:p w:rsidR="0032158F" w:rsidRDefault="0032158F" w:rsidP="00B30851">
      <w:pPr>
        <w:pStyle w:val="Text"/>
        <w:jc w:val="left"/>
        <w:rPr>
          <w:rFonts w:cs="Arial"/>
          <w:szCs w:val="20"/>
          <w:lang w:val="fr-FR"/>
        </w:rPr>
      </w:pPr>
    </w:p>
    <w:p w:rsidR="0032158F" w:rsidRDefault="0032158F" w:rsidP="00B30851">
      <w:pPr>
        <w:pStyle w:val="Text"/>
        <w:jc w:val="left"/>
        <w:rPr>
          <w:rFonts w:cs="Arial"/>
          <w:szCs w:val="20"/>
          <w:lang w:val="fr-FR"/>
        </w:rPr>
        <w:sectPr w:rsidR="0032158F" w:rsidSect="00D706C2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7" w:h="16840" w:code="9"/>
          <w:pgMar w:top="476" w:right="907" w:bottom="1021" w:left="1588" w:header="0" w:footer="1021" w:gutter="0"/>
          <w:cols w:space="720"/>
          <w:titlePg/>
        </w:sectPr>
      </w:pPr>
    </w:p>
    <w:p w:rsidR="00DB57DD" w:rsidRPr="004876C0" w:rsidRDefault="004876C0" w:rsidP="004876C0">
      <w:pPr>
        <w:pStyle w:val="Text1"/>
        <w:spacing w:before="120"/>
        <w:jc w:val="center"/>
        <w:rPr>
          <w:b/>
          <w:sz w:val="28"/>
          <w:szCs w:val="28"/>
          <w:lang w:val="de-CH"/>
        </w:rPr>
      </w:pPr>
      <w:r w:rsidRPr="004876C0">
        <w:rPr>
          <w:b/>
          <w:sz w:val="28"/>
          <w:szCs w:val="28"/>
          <w:lang w:val="de-CH"/>
        </w:rPr>
        <w:lastRenderedPageBreak/>
        <w:t>Temperaturkontrollen</w:t>
      </w:r>
    </w:p>
    <w:p w:rsidR="00DB57DD" w:rsidRDefault="00DB57DD" w:rsidP="00B30851">
      <w:pPr>
        <w:pStyle w:val="Text"/>
        <w:jc w:val="left"/>
        <w:rPr>
          <w:rFonts w:cs="Arial"/>
          <w:szCs w:val="20"/>
          <w:lang w:val="fr-FR"/>
        </w:rPr>
      </w:pPr>
    </w:p>
    <w:p w:rsidR="00811F62" w:rsidRDefault="001A2538" w:rsidP="00FA219E">
      <w:pPr>
        <w:tabs>
          <w:tab w:val="left" w:pos="709"/>
        </w:tabs>
        <w:spacing w:line="300" w:lineRule="exact"/>
        <w:jc w:val="both"/>
        <w:outlineLvl w:val="0"/>
        <w:rPr>
          <w:rFonts w:cs="Arial"/>
          <w:lang w:val="fr-FR"/>
        </w:rPr>
      </w:pPr>
      <w:r>
        <w:rPr>
          <w:lang w:val="de-CH"/>
        </w:rPr>
        <w:tab/>
      </w:r>
      <w:r w:rsidR="00811F62">
        <w:rPr>
          <w:lang w:val="de-CH"/>
        </w:rPr>
        <w:t>Anlass</w:t>
      </w:r>
      <w:r w:rsidR="00811F62" w:rsidRPr="00C77B87">
        <w:rPr>
          <w:rFonts w:cs="Arial"/>
          <w:lang w:val="de-CH"/>
        </w:rPr>
        <w:t>:</w:t>
      </w:r>
      <w:r w:rsidR="00811F62" w:rsidRPr="00C77B87">
        <w:rPr>
          <w:rFonts w:cs="Arial"/>
          <w:lang w:val="de-CH"/>
        </w:rPr>
        <w:tab/>
        <w:t>................................................................................</w:t>
      </w:r>
      <w:r w:rsidR="00811F62" w:rsidRPr="00B049A4">
        <w:rPr>
          <w:rFonts w:cs="Arial"/>
          <w:lang w:val="fr-FR"/>
        </w:rPr>
        <w:t>........................................</w:t>
      </w:r>
    </w:p>
    <w:p w:rsidR="00DB57DD" w:rsidRDefault="00DB57DD" w:rsidP="00B30851">
      <w:pPr>
        <w:pStyle w:val="Text"/>
        <w:jc w:val="left"/>
        <w:rPr>
          <w:rFonts w:cs="Arial"/>
          <w:szCs w:val="20"/>
          <w:lang w:val="fr-FR"/>
        </w:rPr>
      </w:pPr>
    </w:p>
    <w:p w:rsidR="00DB57DD" w:rsidRDefault="00DB57DD" w:rsidP="00B30851">
      <w:pPr>
        <w:pStyle w:val="Text"/>
        <w:jc w:val="left"/>
        <w:rPr>
          <w:rFonts w:cs="Arial"/>
          <w:szCs w:val="20"/>
          <w:lang w:val="fr-FR"/>
        </w:rPr>
      </w:pPr>
    </w:p>
    <w:tbl>
      <w:tblPr>
        <w:tblW w:w="138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384"/>
        <w:gridCol w:w="992"/>
        <w:gridCol w:w="1417"/>
        <w:gridCol w:w="993"/>
        <w:gridCol w:w="1417"/>
        <w:gridCol w:w="992"/>
        <w:gridCol w:w="1418"/>
        <w:gridCol w:w="992"/>
        <w:gridCol w:w="1418"/>
        <w:gridCol w:w="992"/>
        <w:gridCol w:w="1841"/>
      </w:tblGrid>
      <w:tr w:rsidR="00B30851" w:rsidRPr="00180982" w:rsidTr="005B6813">
        <w:tblPrEx>
          <w:tblCellMar>
            <w:top w:w="0" w:type="dxa"/>
            <w:bottom w:w="0" w:type="dxa"/>
          </w:tblCellMar>
        </w:tblPrEx>
        <w:trPr>
          <w:trHeight w:val="489"/>
          <w:jc w:val="center"/>
        </w:trPr>
        <w:tc>
          <w:tcPr>
            <w:tcW w:w="13856" w:type="dxa"/>
            <w:gridSpan w:val="11"/>
          </w:tcPr>
          <w:p w:rsidR="00B30851" w:rsidRPr="00057304" w:rsidRDefault="004876C0" w:rsidP="00D80295">
            <w:pPr>
              <w:spacing w:before="120" w:after="120"/>
              <w:ind w:left="284"/>
              <w:jc w:val="center"/>
              <w:rPr>
                <w:b/>
                <w:sz w:val="28"/>
                <w:szCs w:val="28"/>
                <w:lang w:val="de-CH"/>
              </w:rPr>
            </w:pPr>
            <w:r>
              <w:rPr>
                <w:b/>
                <w:sz w:val="28"/>
                <w:szCs w:val="28"/>
                <w:lang w:val="de-CH"/>
              </w:rPr>
              <w:t>Temperaturkontrollblatt</w:t>
            </w:r>
          </w:p>
          <w:p w:rsidR="00B30851" w:rsidRPr="00811F62" w:rsidRDefault="00B358AC" w:rsidP="00B30851">
            <w:pPr>
              <w:spacing w:before="120"/>
              <w:ind w:left="284"/>
              <w:rPr>
                <w:lang w:val="de-CH"/>
              </w:rPr>
            </w:pPr>
            <w:r>
              <w:rPr>
                <w:lang w:val="de-CH"/>
              </w:rPr>
              <w:t>Verantwortliche P</w:t>
            </w:r>
            <w:r w:rsidR="00180982" w:rsidRPr="00811F62">
              <w:rPr>
                <w:lang w:val="de-CH"/>
              </w:rPr>
              <w:t>erson</w:t>
            </w:r>
            <w:r w:rsidR="00B30851" w:rsidRPr="00811F62">
              <w:rPr>
                <w:lang w:val="de-CH"/>
              </w:rPr>
              <w:t>: ……………………………………………………………………</w:t>
            </w:r>
          </w:p>
          <w:p w:rsidR="00B30851" w:rsidRPr="00811F62" w:rsidRDefault="00D01DFA" w:rsidP="005B6813">
            <w:pPr>
              <w:spacing w:before="120"/>
              <w:ind w:left="284"/>
              <w:rPr>
                <w:lang w:val="de-CH"/>
              </w:rPr>
            </w:pPr>
            <w:r>
              <w:rPr>
                <w:lang w:val="de-CH"/>
              </w:rPr>
              <w:t>Kontrolle der Geräte</w:t>
            </w:r>
            <w:r w:rsidRPr="00811F62">
              <w:rPr>
                <w:lang w:val="de-CH"/>
              </w:rPr>
              <w:t xml:space="preserve"> </w:t>
            </w:r>
            <w:r w:rsidR="00180982" w:rsidRPr="00811F62">
              <w:rPr>
                <w:lang w:val="de-CH"/>
              </w:rPr>
              <w:t xml:space="preserve">vor </w:t>
            </w:r>
            <w:r>
              <w:rPr>
                <w:lang w:val="de-CH"/>
              </w:rPr>
              <w:t xml:space="preserve">der </w:t>
            </w:r>
            <w:r w:rsidR="005B6813">
              <w:rPr>
                <w:lang w:val="de-CH"/>
              </w:rPr>
              <w:t>Beschicku</w:t>
            </w:r>
            <w:r w:rsidR="00E60988">
              <w:rPr>
                <w:lang w:val="de-CH"/>
              </w:rPr>
              <w:t>n</w:t>
            </w:r>
            <w:r>
              <w:rPr>
                <w:lang w:val="de-CH"/>
              </w:rPr>
              <w:t>g</w:t>
            </w:r>
            <w:r w:rsidR="00180982" w:rsidRPr="00811F62">
              <w:rPr>
                <w:lang w:val="de-CH"/>
              </w:rPr>
              <w:t>, danach mehrmals täglich; werden Abweichungen festgestellt, muss sofort der Verantwortliche informiert werden!</w:t>
            </w:r>
          </w:p>
        </w:tc>
      </w:tr>
      <w:tr w:rsidR="00E61495" w:rsidRPr="004234E2" w:rsidTr="005B6813">
        <w:tblPrEx>
          <w:tblCellMar>
            <w:top w:w="0" w:type="dxa"/>
            <w:bottom w:w="0" w:type="dxa"/>
          </w:tblCellMar>
        </w:tblPrEx>
        <w:trPr>
          <w:trHeight w:val="654"/>
          <w:jc w:val="center"/>
        </w:trPr>
        <w:tc>
          <w:tcPr>
            <w:tcW w:w="2376" w:type="dxa"/>
            <w:gridSpan w:val="2"/>
          </w:tcPr>
          <w:p w:rsidR="00B30851" w:rsidRPr="00811F62" w:rsidRDefault="0018098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Kühlraum</w:t>
            </w:r>
            <w:r w:rsidR="00C734B4" w:rsidRPr="00811F62">
              <w:rPr>
                <w:lang w:val="de-CH"/>
              </w:rPr>
              <w:br/>
            </w:r>
            <w:r w:rsidR="00C7259C">
              <w:rPr>
                <w:lang w:val="de-CH"/>
              </w:rPr>
              <w:t xml:space="preserve">                      </w:t>
            </w:r>
            <w:r w:rsidR="005B6813">
              <w:rPr>
                <w:lang w:val="de-CH"/>
              </w:rPr>
              <w:t xml:space="preserve"> </w:t>
            </w:r>
            <w:r w:rsidR="00C734B4" w:rsidRPr="00811F62">
              <w:rPr>
                <w:lang w:val="de-CH"/>
              </w:rPr>
              <w:t>max</w:t>
            </w:r>
            <w:r w:rsidR="00D01DFA">
              <w:rPr>
                <w:lang w:val="de-CH"/>
              </w:rPr>
              <w:t>.</w:t>
            </w:r>
            <w:r w:rsidR="00C734B4" w:rsidRPr="00811F62">
              <w:rPr>
                <w:lang w:val="de-CH"/>
              </w:rPr>
              <w:t xml:space="preserve"> 5</w:t>
            </w:r>
            <w:r w:rsidRPr="00811F62">
              <w:rPr>
                <w:lang w:val="de-CH"/>
              </w:rPr>
              <w:t xml:space="preserve"> </w:t>
            </w:r>
            <w:r w:rsidR="00806BD4" w:rsidRPr="00811F62">
              <w:rPr>
                <w:lang w:val="de-CH"/>
              </w:rPr>
              <w:t>°</w:t>
            </w:r>
            <w:r w:rsidR="00B30851" w:rsidRPr="00811F62">
              <w:rPr>
                <w:lang w:val="de-CH"/>
              </w:rPr>
              <w:t>C</w:t>
            </w:r>
          </w:p>
        </w:tc>
        <w:tc>
          <w:tcPr>
            <w:tcW w:w="2410" w:type="dxa"/>
            <w:gridSpan w:val="2"/>
          </w:tcPr>
          <w:p w:rsidR="00B30851" w:rsidRPr="00811F62" w:rsidRDefault="0018098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Kühlschrank 1</w:t>
            </w:r>
            <w:r w:rsidR="00C734B4" w:rsidRPr="00811F62">
              <w:rPr>
                <w:lang w:val="de-CH"/>
              </w:rPr>
              <w:br/>
            </w:r>
            <w:r w:rsidR="00C7259C">
              <w:rPr>
                <w:lang w:val="de-CH"/>
              </w:rPr>
              <w:t xml:space="preserve">                      </w:t>
            </w:r>
            <w:r w:rsidR="005B6813">
              <w:rPr>
                <w:lang w:val="de-CH"/>
              </w:rPr>
              <w:t xml:space="preserve">  </w:t>
            </w:r>
            <w:r w:rsidR="00C734B4" w:rsidRPr="00811F62">
              <w:rPr>
                <w:lang w:val="de-CH"/>
              </w:rPr>
              <w:t>max</w:t>
            </w:r>
            <w:r w:rsidR="00D01DFA">
              <w:rPr>
                <w:lang w:val="de-CH"/>
              </w:rPr>
              <w:t>.</w:t>
            </w:r>
            <w:r w:rsidR="00C734B4" w:rsidRPr="00811F62">
              <w:rPr>
                <w:lang w:val="de-CH"/>
              </w:rPr>
              <w:t xml:space="preserve"> 5</w:t>
            </w:r>
            <w:r w:rsidRPr="00811F62">
              <w:rPr>
                <w:lang w:val="de-CH"/>
              </w:rPr>
              <w:t xml:space="preserve"> </w:t>
            </w:r>
            <w:r w:rsidR="00806BD4" w:rsidRPr="00811F62">
              <w:rPr>
                <w:lang w:val="de-CH"/>
              </w:rPr>
              <w:t>°</w:t>
            </w:r>
            <w:r w:rsidR="00B30851" w:rsidRPr="00811F62">
              <w:rPr>
                <w:lang w:val="de-CH"/>
              </w:rPr>
              <w:t>C</w:t>
            </w:r>
          </w:p>
        </w:tc>
        <w:tc>
          <w:tcPr>
            <w:tcW w:w="2409" w:type="dxa"/>
            <w:gridSpan w:val="2"/>
          </w:tcPr>
          <w:p w:rsidR="00B30851" w:rsidRPr="00811F62" w:rsidRDefault="00180982" w:rsidP="00D01DFA">
            <w:pPr>
              <w:spacing w:before="120" w:after="120"/>
              <w:ind w:left="29"/>
              <w:rPr>
                <w:lang w:val="de-CH"/>
              </w:rPr>
            </w:pPr>
            <w:r w:rsidRPr="00811F62">
              <w:rPr>
                <w:lang w:val="de-CH"/>
              </w:rPr>
              <w:t xml:space="preserve">Kühlschrank </w:t>
            </w:r>
            <w:r w:rsidR="00C734B4" w:rsidRPr="00811F62">
              <w:rPr>
                <w:lang w:val="de-CH"/>
              </w:rPr>
              <w:t>2</w:t>
            </w:r>
            <w:r w:rsidR="00C734B4" w:rsidRPr="00811F62">
              <w:rPr>
                <w:lang w:val="de-CH"/>
              </w:rPr>
              <w:br/>
            </w:r>
            <w:r w:rsidR="00C7259C">
              <w:rPr>
                <w:lang w:val="de-CH"/>
              </w:rPr>
              <w:t xml:space="preserve">                  </w:t>
            </w:r>
            <w:r w:rsidR="005B6813">
              <w:rPr>
                <w:lang w:val="de-CH"/>
              </w:rPr>
              <w:t xml:space="preserve">     </w:t>
            </w:r>
            <w:r w:rsidR="00C7259C">
              <w:rPr>
                <w:lang w:val="de-CH"/>
              </w:rPr>
              <w:t xml:space="preserve"> </w:t>
            </w:r>
            <w:r w:rsidR="00C734B4" w:rsidRPr="00811F62">
              <w:rPr>
                <w:lang w:val="de-CH"/>
              </w:rPr>
              <w:t>max</w:t>
            </w:r>
            <w:r w:rsidR="00D01DFA">
              <w:rPr>
                <w:lang w:val="de-CH"/>
              </w:rPr>
              <w:t>.</w:t>
            </w:r>
            <w:r w:rsidR="00B30851" w:rsidRPr="00811F62">
              <w:rPr>
                <w:lang w:val="de-CH"/>
              </w:rPr>
              <w:t xml:space="preserve"> </w:t>
            </w:r>
            <w:r w:rsidR="00C734B4" w:rsidRPr="00811F62">
              <w:rPr>
                <w:lang w:val="de-CH"/>
              </w:rPr>
              <w:t>5</w:t>
            </w:r>
            <w:r w:rsidRPr="00811F62">
              <w:rPr>
                <w:lang w:val="de-CH"/>
              </w:rPr>
              <w:t xml:space="preserve"> </w:t>
            </w:r>
            <w:r w:rsidR="00B30851" w:rsidRPr="00811F62">
              <w:rPr>
                <w:lang w:val="de-CH"/>
              </w:rPr>
              <w:t>°C</w:t>
            </w:r>
          </w:p>
        </w:tc>
        <w:tc>
          <w:tcPr>
            <w:tcW w:w="2410" w:type="dxa"/>
            <w:gridSpan w:val="2"/>
          </w:tcPr>
          <w:p w:rsidR="00B30851" w:rsidRPr="00811F62" w:rsidRDefault="00180982" w:rsidP="00D01DFA">
            <w:pPr>
              <w:spacing w:before="120" w:after="120"/>
              <w:ind w:left="35"/>
              <w:rPr>
                <w:lang w:val="de-CH"/>
              </w:rPr>
            </w:pPr>
            <w:r w:rsidRPr="00811F62">
              <w:rPr>
                <w:lang w:val="de-CH"/>
              </w:rPr>
              <w:t xml:space="preserve">Tiefkühler </w:t>
            </w:r>
            <w:r w:rsidR="00B30851" w:rsidRPr="00811F62">
              <w:rPr>
                <w:lang w:val="de-CH"/>
              </w:rPr>
              <w:t>1</w:t>
            </w:r>
            <w:r w:rsidR="00B30851" w:rsidRPr="00811F62">
              <w:rPr>
                <w:lang w:val="de-CH"/>
              </w:rPr>
              <w:br/>
            </w:r>
            <w:r w:rsidR="00C7259C">
              <w:rPr>
                <w:lang w:val="de-CH"/>
              </w:rPr>
              <w:t xml:space="preserve">               </w:t>
            </w:r>
            <w:r w:rsidR="005B6813">
              <w:rPr>
                <w:lang w:val="de-CH"/>
              </w:rPr>
              <w:t xml:space="preserve">   </w:t>
            </w:r>
            <w:r w:rsidR="00B30851" w:rsidRPr="00811F62">
              <w:rPr>
                <w:lang w:val="de-CH"/>
              </w:rPr>
              <w:t>min</w:t>
            </w:r>
            <w:r w:rsidRPr="00811F62">
              <w:rPr>
                <w:lang w:val="de-CH"/>
              </w:rPr>
              <w:t>d</w:t>
            </w:r>
            <w:r w:rsidR="00B30851" w:rsidRPr="00811F62">
              <w:rPr>
                <w:lang w:val="de-CH"/>
              </w:rPr>
              <w:t xml:space="preserve">. </w:t>
            </w:r>
            <w:r w:rsidRPr="00811F62">
              <w:rPr>
                <w:lang w:val="de-CH"/>
              </w:rPr>
              <w:t>–</w:t>
            </w:r>
            <w:r w:rsidR="00B30851" w:rsidRPr="00811F62">
              <w:rPr>
                <w:lang w:val="de-CH"/>
              </w:rPr>
              <w:t xml:space="preserve"> 18</w:t>
            </w:r>
            <w:r w:rsidRPr="00811F62">
              <w:rPr>
                <w:lang w:val="de-CH"/>
              </w:rPr>
              <w:t xml:space="preserve"> </w:t>
            </w:r>
            <w:r w:rsidR="00806BD4" w:rsidRPr="00811F62">
              <w:rPr>
                <w:lang w:val="de-CH"/>
              </w:rPr>
              <w:t>°</w:t>
            </w:r>
            <w:r w:rsidR="00B30851" w:rsidRPr="00811F62">
              <w:rPr>
                <w:lang w:val="de-CH"/>
              </w:rPr>
              <w:t>C</w:t>
            </w:r>
          </w:p>
        </w:tc>
        <w:tc>
          <w:tcPr>
            <w:tcW w:w="2410" w:type="dxa"/>
            <w:gridSpan w:val="2"/>
          </w:tcPr>
          <w:p w:rsidR="00B30851" w:rsidRPr="00811F62" w:rsidRDefault="00180982" w:rsidP="00D01DFA">
            <w:pPr>
              <w:spacing w:before="120" w:after="120"/>
              <w:ind w:left="41"/>
              <w:rPr>
                <w:lang w:val="de-CH"/>
              </w:rPr>
            </w:pPr>
            <w:r w:rsidRPr="00811F62">
              <w:rPr>
                <w:lang w:val="de-CH"/>
              </w:rPr>
              <w:t>Tiefkühler</w:t>
            </w:r>
            <w:r w:rsidR="00B30851" w:rsidRPr="00811F62">
              <w:rPr>
                <w:lang w:val="de-CH"/>
              </w:rPr>
              <w:t xml:space="preserve"> 2</w:t>
            </w:r>
            <w:r w:rsidR="00B30851" w:rsidRPr="00811F62">
              <w:rPr>
                <w:lang w:val="de-CH"/>
              </w:rPr>
              <w:br/>
            </w:r>
            <w:r w:rsidR="00C7259C">
              <w:rPr>
                <w:lang w:val="de-CH"/>
              </w:rPr>
              <w:t xml:space="preserve">               </w:t>
            </w:r>
            <w:r w:rsidR="005B6813">
              <w:rPr>
                <w:lang w:val="de-CH"/>
              </w:rPr>
              <w:t xml:space="preserve">   </w:t>
            </w:r>
            <w:r w:rsidR="00B30851" w:rsidRPr="00811F62">
              <w:rPr>
                <w:lang w:val="de-CH"/>
              </w:rPr>
              <w:t>min</w:t>
            </w:r>
            <w:r w:rsidRPr="00811F62">
              <w:rPr>
                <w:lang w:val="de-CH"/>
              </w:rPr>
              <w:t>d</w:t>
            </w:r>
            <w:r w:rsidR="00B30851" w:rsidRPr="00811F62">
              <w:rPr>
                <w:lang w:val="de-CH"/>
              </w:rPr>
              <w:t xml:space="preserve">. </w:t>
            </w:r>
            <w:r w:rsidRPr="00811F62">
              <w:rPr>
                <w:lang w:val="de-CH"/>
              </w:rPr>
              <w:t>–</w:t>
            </w:r>
            <w:r w:rsidR="00B30851" w:rsidRPr="00811F62">
              <w:rPr>
                <w:lang w:val="de-CH"/>
              </w:rPr>
              <w:t xml:space="preserve"> 18</w:t>
            </w:r>
            <w:r w:rsidRPr="00811F62">
              <w:rPr>
                <w:lang w:val="de-CH"/>
              </w:rPr>
              <w:t xml:space="preserve"> </w:t>
            </w:r>
            <w:r w:rsidR="00806BD4" w:rsidRPr="00811F62">
              <w:rPr>
                <w:lang w:val="de-CH"/>
              </w:rPr>
              <w:t>°</w:t>
            </w:r>
            <w:r w:rsidR="00B30851" w:rsidRPr="00811F62">
              <w:rPr>
                <w:lang w:val="de-CH"/>
              </w:rPr>
              <w:t>C</w:t>
            </w:r>
          </w:p>
        </w:tc>
        <w:tc>
          <w:tcPr>
            <w:tcW w:w="1841" w:type="dxa"/>
          </w:tcPr>
          <w:p w:rsidR="00B30851" w:rsidRPr="00811F62" w:rsidRDefault="003303B1" w:rsidP="00D01DFA">
            <w:pPr>
              <w:spacing w:before="120" w:after="120"/>
              <w:ind w:left="99"/>
              <w:rPr>
                <w:lang w:val="de-CH"/>
              </w:rPr>
            </w:pPr>
            <w:r w:rsidRPr="00811F62">
              <w:rPr>
                <w:lang w:val="de-CH"/>
              </w:rPr>
              <w:t xml:space="preserve">Datum/Visum </w:t>
            </w: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679"/>
          <w:jc w:val="center"/>
        </w:trPr>
        <w:tc>
          <w:tcPr>
            <w:tcW w:w="1384" w:type="dxa"/>
          </w:tcPr>
          <w:p w:rsidR="00811F62" w:rsidRPr="00811F62" w:rsidRDefault="00D01DFA" w:rsidP="005B6813">
            <w:pPr>
              <w:spacing w:before="120" w:after="120"/>
              <w:ind w:left="23"/>
              <w:rPr>
                <w:lang w:val="de-CH"/>
              </w:rPr>
            </w:pPr>
            <w:r>
              <w:rPr>
                <w:lang w:val="de-CH"/>
              </w:rPr>
              <w:t xml:space="preserve">Vor </w:t>
            </w:r>
            <w:r w:rsidR="00811F62" w:rsidRPr="00811F62">
              <w:rPr>
                <w:lang w:val="de-CH"/>
              </w:rPr>
              <w:t>Be</w:t>
            </w:r>
            <w:r w:rsidR="005B6813">
              <w:rPr>
                <w:lang w:val="de-CH"/>
              </w:rPr>
              <w:t>schickung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5B6813" w:rsidP="00D01DFA">
            <w:pPr>
              <w:spacing w:before="120" w:after="120"/>
              <w:ind w:left="23"/>
              <w:rPr>
                <w:lang w:val="de-CH"/>
              </w:rPr>
            </w:pPr>
            <w:r>
              <w:rPr>
                <w:lang w:val="de-CH"/>
              </w:rPr>
              <w:t xml:space="preserve">Vor </w:t>
            </w:r>
            <w:r w:rsidRPr="00811F62">
              <w:rPr>
                <w:lang w:val="de-CH"/>
              </w:rPr>
              <w:t>Be</w:t>
            </w:r>
            <w:r>
              <w:rPr>
                <w:lang w:val="de-CH"/>
              </w:rPr>
              <w:t>schickung</w:t>
            </w:r>
          </w:p>
        </w:tc>
        <w:tc>
          <w:tcPr>
            <w:tcW w:w="993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5B6813" w:rsidP="00D01DFA">
            <w:pPr>
              <w:spacing w:before="120" w:after="120"/>
              <w:ind w:left="23"/>
              <w:rPr>
                <w:lang w:val="de-CH"/>
              </w:rPr>
            </w:pPr>
            <w:r>
              <w:rPr>
                <w:lang w:val="de-CH"/>
              </w:rPr>
              <w:t xml:space="preserve">Vor </w:t>
            </w:r>
            <w:r w:rsidRPr="00811F62">
              <w:rPr>
                <w:lang w:val="de-CH"/>
              </w:rPr>
              <w:t>Be</w:t>
            </w:r>
            <w:r>
              <w:rPr>
                <w:lang w:val="de-CH"/>
              </w:rPr>
              <w:t>schickung</w:t>
            </w:r>
          </w:p>
        </w:tc>
        <w:tc>
          <w:tcPr>
            <w:tcW w:w="992" w:type="dxa"/>
          </w:tcPr>
          <w:p w:rsidR="00811F62" w:rsidRPr="00811F62" w:rsidRDefault="00811F62" w:rsidP="005B6813">
            <w:pPr>
              <w:ind w:left="284"/>
              <w:jc w:val="both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5B6813" w:rsidP="00D01DFA">
            <w:pPr>
              <w:spacing w:before="120" w:after="120"/>
              <w:ind w:left="23"/>
              <w:rPr>
                <w:lang w:val="de-CH"/>
              </w:rPr>
            </w:pPr>
            <w:r>
              <w:rPr>
                <w:lang w:val="de-CH"/>
              </w:rPr>
              <w:t xml:space="preserve">Vor </w:t>
            </w:r>
            <w:r w:rsidRPr="00811F62">
              <w:rPr>
                <w:lang w:val="de-CH"/>
              </w:rPr>
              <w:t>Be</w:t>
            </w:r>
            <w:r>
              <w:rPr>
                <w:lang w:val="de-CH"/>
              </w:rPr>
              <w:t>schickung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ind w:left="284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5B6813" w:rsidP="00D01DFA">
            <w:pPr>
              <w:spacing w:before="120" w:after="120"/>
              <w:ind w:left="23"/>
              <w:rPr>
                <w:lang w:val="de-CH"/>
              </w:rPr>
            </w:pPr>
            <w:r>
              <w:rPr>
                <w:lang w:val="de-CH"/>
              </w:rPr>
              <w:t xml:space="preserve">Vor </w:t>
            </w:r>
            <w:r w:rsidRPr="00811F62">
              <w:rPr>
                <w:lang w:val="de-CH"/>
              </w:rPr>
              <w:t>Be</w:t>
            </w:r>
            <w:r>
              <w:rPr>
                <w:lang w:val="de-CH"/>
              </w:rPr>
              <w:t>schickung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ind w:left="284"/>
              <w:rPr>
                <w:lang w:val="de-CH"/>
              </w:rPr>
            </w:pPr>
          </w:p>
        </w:tc>
        <w:tc>
          <w:tcPr>
            <w:tcW w:w="1841" w:type="dxa"/>
          </w:tcPr>
          <w:p w:rsidR="00811F62" w:rsidRPr="00811F62" w:rsidRDefault="00811F62" w:rsidP="00D80295">
            <w:pPr>
              <w:ind w:left="284"/>
              <w:jc w:val="both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48"/>
          <w:jc w:val="center"/>
        </w:trPr>
        <w:tc>
          <w:tcPr>
            <w:tcW w:w="1384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ind w:left="284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ind w:left="284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ind w:left="284"/>
              <w:rPr>
                <w:lang w:val="de-CH"/>
              </w:rPr>
            </w:pPr>
          </w:p>
        </w:tc>
        <w:tc>
          <w:tcPr>
            <w:tcW w:w="1841" w:type="dxa"/>
          </w:tcPr>
          <w:p w:rsidR="00811F62" w:rsidRPr="00811F62" w:rsidRDefault="00811F62" w:rsidP="00D80295">
            <w:pPr>
              <w:ind w:left="284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58"/>
          <w:jc w:val="center"/>
        </w:trPr>
        <w:tc>
          <w:tcPr>
            <w:tcW w:w="1384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841" w:type="dxa"/>
          </w:tcPr>
          <w:p w:rsidR="00811F62" w:rsidRPr="00811F62" w:rsidRDefault="00811F62" w:rsidP="00D80295">
            <w:pPr>
              <w:ind w:left="284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841" w:type="dxa"/>
          </w:tcPr>
          <w:p w:rsidR="00811F62" w:rsidRPr="00811F62" w:rsidRDefault="00811F62" w:rsidP="00D80295">
            <w:pPr>
              <w:ind w:left="284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811F62" w:rsidRPr="00811F62" w:rsidRDefault="00811F62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841" w:type="dxa"/>
          </w:tcPr>
          <w:p w:rsidR="00811F62" w:rsidRPr="00811F62" w:rsidRDefault="00811F62" w:rsidP="00D80295">
            <w:pPr>
              <w:ind w:left="284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ind w:left="284"/>
              <w:rPr>
                <w:lang w:val="de-CH"/>
              </w:rPr>
            </w:pPr>
          </w:p>
        </w:tc>
        <w:tc>
          <w:tcPr>
            <w:tcW w:w="1418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ind w:left="284"/>
              <w:rPr>
                <w:lang w:val="de-CH"/>
              </w:rPr>
            </w:pPr>
          </w:p>
        </w:tc>
        <w:tc>
          <w:tcPr>
            <w:tcW w:w="1418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841" w:type="dxa"/>
          </w:tcPr>
          <w:p w:rsidR="00F11B8F" w:rsidRPr="00811F62" w:rsidRDefault="00F11B8F" w:rsidP="00D80295">
            <w:pPr>
              <w:ind w:left="284"/>
              <w:rPr>
                <w:lang w:val="de-CH"/>
              </w:rPr>
            </w:pPr>
          </w:p>
        </w:tc>
      </w:tr>
      <w:tr w:rsidR="005B6813" w:rsidRPr="004234E2" w:rsidTr="005B6813">
        <w:tblPrEx>
          <w:tblCellMar>
            <w:top w:w="0" w:type="dxa"/>
            <w:bottom w:w="0" w:type="dxa"/>
          </w:tblCellMar>
        </w:tblPrEx>
        <w:trPr>
          <w:trHeight w:hRule="exact" w:val="506"/>
          <w:jc w:val="center"/>
        </w:trPr>
        <w:tc>
          <w:tcPr>
            <w:tcW w:w="1384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3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7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418" w:type="dxa"/>
          </w:tcPr>
          <w:p w:rsidR="00F11B8F" w:rsidRPr="00811F62" w:rsidRDefault="00F11B8F" w:rsidP="00BE1730">
            <w:pPr>
              <w:spacing w:before="120" w:after="120"/>
              <w:ind w:left="23"/>
              <w:rPr>
                <w:lang w:val="de-CH"/>
              </w:rPr>
            </w:pPr>
            <w:r w:rsidRPr="00811F62">
              <w:rPr>
                <w:lang w:val="de-CH"/>
              </w:rPr>
              <w:t>Zeit</w:t>
            </w:r>
          </w:p>
        </w:tc>
        <w:tc>
          <w:tcPr>
            <w:tcW w:w="992" w:type="dxa"/>
          </w:tcPr>
          <w:p w:rsidR="00F11B8F" w:rsidRPr="00811F62" w:rsidRDefault="00F11B8F" w:rsidP="00D01DFA">
            <w:pPr>
              <w:spacing w:before="120" w:after="120"/>
              <w:ind w:left="23"/>
              <w:rPr>
                <w:lang w:val="de-CH"/>
              </w:rPr>
            </w:pPr>
          </w:p>
        </w:tc>
        <w:tc>
          <w:tcPr>
            <w:tcW w:w="1841" w:type="dxa"/>
          </w:tcPr>
          <w:p w:rsidR="00F11B8F" w:rsidRPr="00811F62" w:rsidRDefault="00F11B8F" w:rsidP="00D80295">
            <w:pPr>
              <w:ind w:left="284"/>
              <w:rPr>
                <w:lang w:val="de-CH"/>
              </w:rPr>
            </w:pPr>
          </w:p>
        </w:tc>
      </w:tr>
    </w:tbl>
    <w:p w:rsidR="00E50793" w:rsidRDefault="00E50793" w:rsidP="00C67E15">
      <w:pPr>
        <w:pStyle w:val="Text1"/>
        <w:rPr>
          <w:sz w:val="2"/>
          <w:szCs w:val="2"/>
          <w:lang w:val="fr-FR"/>
        </w:rPr>
      </w:pPr>
    </w:p>
    <w:p w:rsidR="00E50793" w:rsidRDefault="00E50793" w:rsidP="00E50793">
      <w:pPr>
        <w:pStyle w:val="BrfKopf1"/>
        <w:framePr w:w="0" w:hRule="auto" w:hSpace="0" w:wrap="auto" w:vAnchor="margin" w:hAnchor="text" w:xAlign="left" w:yAlign="inline"/>
        <w:rPr>
          <w:lang w:val="de-CH"/>
        </w:rPr>
      </w:pPr>
    </w:p>
    <w:p w:rsidR="00EC3F70" w:rsidRDefault="00EC3F70" w:rsidP="00E50793">
      <w:pPr>
        <w:pStyle w:val="BrfKopf1"/>
        <w:framePr w:w="0" w:hRule="auto" w:hSpace="0" w:wrap="auto" w:vAnchor="margin" w:hAnchor="text" w:xAlign="left" w:yAlign="inline"/>
        <w:rPr>
          <w:lang w:val="de-CH"/>
        </w:rPr>
      </w:pPr>
    </w:p>
    <w:p w:rsidR="00EC3F70" w:rsidRDefault="00EC3F70" w:rsidP="00E50793">
      <w:pPr>
        <w:pStyle w:val="BrfKopf1"/>
        <w:framePr w:w="0" w:hRule="auto" w:hSpace="0" w:wrap="auto" w:vAnchor="margin" w:hAnchor="text" w:xAlign="left" w:yAlign="inline"/>
        <w:rPr>
          <w:lang w:val="de-CH"/>
        </w:rPr>
      </w:pPr>
    </w:p>
    <w:p w:rsidR="00EC3F70" w:rsidRDefault="00EC3F70" w:rsidP="00EC3F70">
      <w:pPr>
        <w:pStyle w:val="BrfKopf1"/>
        <w:framePr w:w="0" w:hRule="auto" w:hSpace="0" w:wrap="auto" w:vAnchor="margin" w:hAnchor="text" w:xAlign="left" w:yAlign="inline"/>
        <w:rPr>
          <w:lang w:val="de-CH"/>
        </w:rPr>
        <w:sectPr w:rsidR="00EC3F70" w:rsidSect="008A6F3F">
          <w:pgSz w:w="16840" w:h="11907" w:orient="landscape" w:code="9"/>
          <w:pgMar w:top="1276" w:right="476" w:bottom="907" w:left="1021" w:header="0" w:footer="1021" w:gutter="0"/>
          <w:cols w:space="720"/>
        </w:sectPr>
      </w:pPr>
    </w:p>
    <w:p w:rsidR="00EC3F70" w:rsidRDefault="00EC3F70" w:rsidP="00E50793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rPr>
          <w:lang w:val="de-CH"/>
        </w:rPr>
      </w:pPr>
    </w:p>
    <w:p w:rsidR="00EC3F70" w:rsidRPr="00193D3C" w:rsidRDefault="00EC3F70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  <w:rPr>
          <w:b/>
          <w:lang w:val="de-CH"/>
        </w:rPr>
      </w:pPr>
      <w:r w:rsidRPr="00193D3C">
        <w:rPr>
          <w:b/>
          <w:lang w:val="de-CH"/>
        </w:rPr>
        <w:t>Kantonales Laboratorium Bern</w:t>
      </w:r>
    </w:p>
    <w:p w:rsidR="00193D3C" w:rsidRPr="00E50793" w:rsidRDefault="00193D3C" w:rsidP="00FA219E">
      <w:pPr>
        <w:pStyle w:val="BrfKopf2"/>
        <w:framePr w:w="0" w:hRule="auto" w:hSpace="0" w:wrap="auto" w:vAnchor="margin" w:hAnchor="text" w:xAlign="left" w:yAlign="inline"/>
        <w:tabs>
          <w:tab w:val="clear" w:pos="2268"/>
          <w:tab w:val="left" w:pos="5103"/>
        </w:tabs>
        <w:outlineLvl w:val="0"/>
        <w:rPr>
          <w:lang w:val="de-CH"/>
        </w:rPr>
      </w:pPr>
    </w:p>
    <w:p w:rsidR="00E50793" w:rsidRPr="00E50793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E50793">
        <w:rPr>
          <w:lang w:val="de-CH"/>
        </w:rPr>
        <w:t>Muesmattstrasse 19</w:t>
      </w:r>
    </w:p>
    <w:p w:rsidR="00E50793" w:rsidRPr="00E50793" w:rsidRDefault="005F4FDC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>
        <w:rPr>
          <w:lang w:val="de-CH"/>
        </w:rPr>
        <w:t>3012 Bern</w:t>
      </w:r>
    </w:p>
    <w:p w:rsidR="00E50793" w:rsidRPr="00E50793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E50793">
        <w:rPr>
          <w:lang w:val="de-CH"/>
        </w:rPr>
        <w:t>Telefon 031 633 11 11</w:t>
      </w:r>
    </w:p>
    <w:p w:rsidR="00E50793" w:rsidRPr="00E50793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E50793">
        <w:rPr>
          <w:lang w:val="de-CH"/>
        </w:rPr>
        <w:t>Telefax 031 633 11 99</w:t>
      </w:r>
    </w:p>
    <w:p w:rsidR="00E50793" w:rsidRPr="00E50793" w:rsidRDefault="00E50793" w:rsidP="00E50793">
      <w:pPr>
        <w:pStyle w:val="BrfKopf2"/>
        <w:framePr w:w="0" w:hRule="auto" w:hSpace="0" w:wrap="auto" w:vAnchor="margin" w:hAnchor="text" w:xAlign="left" w:yAlign="inline"/>
        <w:rPr>
          <w:lang w:val="de-CH"/>
        </w:rPr>
      </w:pPr>
      <w:r w:rsidRPr="00E50793">
        <w:rPr>
          <w:lang w:val="de-CH"/>
        </w:rPr>
        <w:t>info.kl@gef.be.ch</w:t>
      </w:r>
    </w:p>
    <w:p w:rsidR="00E50793" w:rsidRDefault="00E50793" w:rsidP="00E50793">
      <w:pPr>
        <w:pStyle w:val="BrfKopf2"/>
        <w:framePr w:w="0" w:hRule="auto" w:hSpace="0" w:wrap="auto" w:vAnchor="margin" w:hAnchor="text" w:xAlign="left" w:yAlign="inline"/>
      </w:pPr>
      <w:r>
        <w:t>www.be.ch/kl</w:t>
      </w:r>
    </w:p>
    <w:tbl>
      <w:tblPr>
        <w:tblW w:w="975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76"/>
        <w:gridCol w:w="4876"/>
      </w:tblGrid>
      <w:tr w:rsidR="00E50793" w:rsidRPr="00E50793" w:rsidTr="00E50793">
        <w:tblPrEx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443" w:type="dxa"/>
          </w:tcPr>
          <w:p w:rsidR="00E50793" w:rsidRPr="00FC0847" w:rsidRDefault="00E50793" w:rsidP="00E50793">
            <w:pPr>
              <w:pStyle w:val="BrfKopf2"/>
              <w:framePr w:w="0" w:hRule="auto" w:hSpace="0" w:wrap="auto" w:vAnchor="margin" w:hAnchor="text" w:xAlign="left" w:yAlign="inline"/>
            </w:pPr>
          </w:p>
        </w:tc>
        <w:tc>
          <w:tcPr>
            <w:tcW w:w="5443" w:type="dxa"/>
          </w:tcPr>
          <w:p w:rsidR="00E50793" w:rsidRPr="00E50793" w:rsidRDefault="00E50793" w:rsidP="00E50793">
            <w:pPr>
              <w:pStyle w:val="Titel1"/>
              <w:spacing w:after="0"/>
              <w:rPr>
                <w:b w:val="0"/>
                <w:lang w:val="de-CH"/>
              </w:rPr>
            </w:pPr>
            <w:r w:rsidRPr="00E50793">
              <w:rPr>
                <w:b w:val="0"/>
                <w:lang w:val="de-CH"/>
              </w:rPr>
              <w:t>Informationen für die</w:t>
            </w:r>
          </w:p>
          <w:p w:rsidR="00E50793" w:rsidRPr="00E50793" w:rsidRDefault="00E50793" w:rsidP="00E50793">
            <w:pPr>
              <w:pStyle w:val="Titel1"/>
              <w:spacing w:after="0"/>
              <w:rPr>
                <w:b w:val="0"/>
                <w:lang w:val="de-CH"/>
              </w:rPr>
            </w:pPr>
            <w:r w:rsidRPr="00E50793">
              <w:rPr>
                <w:b w:val="0"/>
                <w:lang w:val="de-CH"/>
              </w:rPr>
              <w:t>Abgabe von Lebensmitteln im Freien</w:t>
            </w:r>
          </w:p>
          <w:p w:rsidR="00E50793" w:rsidRPr="00E50793" w:rsidRDefault="00E50793" w:rsidP="00E50793">
            <w:pPr>
              <w:pStyle w:val="BrfKopf2"/>
              <w:framePr w:w="0" w:hRule="auto" w:hSpace="0" w:wrap="auto" w:vAnchor="margin" w:hAnchor="text" w:xAlign="left" w:yAlign="inline"/>
              <w:jc w:val="right"/>
              <w:rPr>
                <w:sz w:val="26"/>
                <w:szCs w:val="26"/>
                <w:lang w:val="de-CH"/>
              </w:rPr>
            </w:pPr>
          </w:p>
        </w:tc>
      </w:tr>
    </w:tbl>
    <w:p w:rsidR="00E50793" w:rsidRPr="00E50793" w:rsidRDefault="00EE30FE" w:rsidP="00E50793">
      <w:pPr>
        <w:pStyle w:val="Titel1"/>
        <w:rPr>
          <w:lang w:val="de-CH"/>
        </w:rPr>
      </w:pPr>
      <w:r w:rsidRPr="002A0590">
        <w:rPr>
          <w:noProof/>
          <w:szCs w:val="28"/>
          <w:lang w:val="de-CH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86995</wp:posOffset>
            </wp:positionV>
            <wp:extent cx="1600200" cy="899160"/>
            <wp:effectExtent l="0" t="0" r="0" b="0"/>
            <wp:wrapTight wrapText="bothSides">
              <wp:wrapPolygon edited="0">
                <wp:start x="0" y="0"/>
                <wp:lineTo x="0" y="21051"/>
                <wp:lineTo x="21343" y="21051"/>
                <wp:lineTo x="21343" y="0"/>
                <wp:lineTo x="0" y="0"/>
              </wp:wrapPolygon>
            </wp:wrapTight>
            <wp:docPr id="17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89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E50793">
        <w:rPr>
          <w:lang w:val="de-CH"/>
        </w:rPr>
        <w:t>Die 9 Hauptregeln</w:t>
      </w:r>
    </w:p>
    <w:p w:rsidR="00E50793" w:rsidRPr="00B859B1" w:rsidRDefault="00EE30FE" w:rsidP="00FA219E">
      <w:pPr>
        <w:pStyle w:val="Text"/>
        <w:spacing w:after="60"/>
        <w:jc w:val="left"/>
        <w:outlineLvl w:val="0"/>
        <w:rPr>
          <w:sz w:val="22"/>
          <w:szCs w:val="22"/>
        </w:rPr>
      </w:pPr>
      <w:r w:rsidRPr="002A0590">
        <w:rPr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-3175</wp:posOffset>
            </wp:positionV>
            <wp:extent cx="1028700" cy="577850"/>
            <wp:effectExtent l="0" t="0" r="0" b="0"/>
            <wp:wrapTight wrapText="bothSides">
              <wp:wrapPolygon edited="0">
                <wp:start x="0" y="0"/>
                <wp:lineTo x="0" y="20651"/>
                <wp:lineTo x="21200" y="20651"/>
                <wp:lineTo x="21200" y="0"/>
                <wp:lineTo x="0" y="0"/>
              </wp:wrapPolygon>
            </wp:wrapTight>
            <wp:docPr id="15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57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2A0590">
        <w:rPr>
          <w:b/>
          <w:sz w:val="28"/>
          <w:szCs w:val="28"/>
        </w:rPr>
        <w:t>1</w:t>
      </w:r>
      <w:r w:rsidR="00E50793" w:rsidRPr="00B859B1">
        <w:rPr>
          <w:b/>
          <w:sz w:val="22"/>
          <w:szCs w:val="22"/>
        </w:rPr>
        <w:t xml:space="preserve"> Geschützte An</w:t>
      </w:r>
      <w:r w:rsidR="00E50793">
        <w:rPr>
          <w:b/>
          <w:sz w:val="22"/>
          <w:szCs w:val="22"/>
        </w:rPr>
        <w:t>- und Rück</w:t>
      </w:r>
      <w:r w:rsidR="00E50793" w:rsidRPr="00B859B1">
        <w:rPr>
          <w:b/>
          <w:sz w:val="22"/>
          <w:szCs w:val="22"/>
        </w:rPr>
        <w:t>lieferung der Lebensmittel</w:t>
      </w:r>
    </w:p>
    <w:p w:rsidR="00E50793" w:rsidRPr="00B859B1" w:rsidRDefault="00E50793" w:rsidP="00E50793">
      <w:pPr>
        <w:pStyle w:val="Text"/>
        <w:numPr>
          <w:ilvl w:val="0"/>
          <w:numId w:val="21"/>
        </w:numPr>
        <w:spacing w:after="0"/>
        <w:jc w:val="left"/>
        <w:rPr>
          <w:sz w:val="22"/>
          <w:szCs w:val="22"/>
        </w:rPr>
      </w:pPr>
      <w:r w:rsidRPr="00B859B1">
        <w:rPr>
          <w:sz w:val="22"/>
          <w:szCs w:val="22"/>
        </w:rPr>
        <w:t xml:space="preserve">Sauber verpackt, vor Verunreinigungen geschützt </w:t>
      </w:r>
    </w:p>
    <w:p w:rsidR="00E50793" w:rsidRDefault="00E50793" w:rsidP="00E50793">
      <w:pPr>
        <w:pStyle w:val="Text"/>
        <w:numPr>
          <w:ilvl w:val="0"/>
          <w:numId w:val="20"/>
        </w:numPr>
        <w:spacing w:after="360"/>
        <w:ind w:left="714" w:hanging="357"/>
        <w:jc w:val="left"/>
        <w:rPr>
          <w:sz w:val="22"/>
          <w:szCs w:val="22"/>
        </w:rPr>
      </w:pPr>
      <w:r w:rsidRPr="00B859B1">
        <w:rPr>
          <w:sz w:val="22"/>
          <w:szCs w:val="22"/>
        </w:rPr>
        <w:t>Leicht v</w:t>
      </w:r>
      <w:r>
        <w:rPr>
          <w:sz w:val="22"/>
          <w:szCs w:val="22"/>
        </w:rPr>
        <w:t>erderbliche Lebensmittel gekühlt</w:t>
      </w:r>
    </w:p>
    <w:p w:rsidR="00E50793" w:rsidRPr="00B859B1" w:rsidRDefault="00EE30FE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column">
              <wp:posOffset>4953000</wp:posOffset>
            </wp:positionH>
            <wp:positionV relativeFrom="paragraph">
              <wp:posOffset>48895</wp:posOffset>
            </wp:positionV>
            <wp:extent cx="1371600" cy="1169035"/>
            <wp:effectExtent l="0" t="0" r="0" b="0"/>
            <wp:wrapNone/>
            <wp:docPr id="14" name="Bild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2A0590">
        <w:rPr>
          <w:b/>
          <w:sz w:val="28"/>
          <w:szCs w:val="28"/>
        </w:rPr>
        <w:t>2</w:t>
      </w:r>
      <w:r w:rsidR="00E50793" w:rsidRPr="00B859B1">
        <w:rPr>
          <w:b/>
          <w:sz w:val="22"/>
          <w:szCs w:val="22"/>
        </w:rPr>
        <w:t xml:space="preserve"> Schutz vor Verderb</w:t>
      </w:r>
    </w:p>
    <w:p w:rsidR="00E50793" w:rsidRPr="00B859B1" w:rsidRDefault="00E50793" w:rsidP="00E50793">
      <w:pPr>
        <w:pStyle w:val="Text"/>
        <w:numPr>
          <w:ilvl w:val="0"/>
          <w:numId w:val="22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Kühlhaltung leicht verderblicher Lebensmitteln (z.B. max. 5 °C / max. 2 °C)</w:t>
      </w:r>
    </w:p>
    <w:p w:rsidR="00E50793" w:rsidRDefault="00EE30FE" w:rsidP="00E50793">
      <w:pPr>
        <w:pStyle w:val="Text"/>
        <w:numPr>
          <w:ilvl w:val="0"/>
          <w:numId w:val="22"/>
        </w:numPr>
        <w:spacing w:after="360"/>
        <w:ind w:left="714" w:hanging="357"/>
        <w:rPr>
          <w:sz w:val="22"/>
          <w:szCs w:val="22"/>
        </w:rPr>
      </w:pPr>
      <w:r w:rsidRPr="002A0590">
        <w:rPr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325120</wp:posOffset>
            </wp:positionV>
            <wp:extent cx="1143000" cy="860425"/>
            <wp:effectExtent l="0" t="0" r="0" b="0"/>
            <wp:wrapNone/>
            <wp:docPr id="9" name="Bild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B859B1">
        <w:rPr>
          <w:sz w:val="22"/>
          <w:szCs w:val="22"/>
        </w:rPr>
        <w:t>Kontrollthermometer</w:t>
      </w:r>
    </w:p>
    <w:p w:rsidR="00E50793" w:rsidRPr="00B859B1" w:rsidRDefault="00E50793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b/>
          <w:sz w:val="28"/>
          <w:szCs w:val="28"/>
        </w:rPr>
        <w:t>3</w:t>
      </w:r>
      <w:r w:rsidRPr="00B859B1">
        <w:rPr>
          <w:b/>
          <w:sz w:val="22"/>
          <w:szCs w:val="22"/>
        </w:rPr>
        <w:t xml:space="preserve"> Lagerung der Lebensmittel</w:t>
      </w:r>
    </w:p>
    <w:p w:rsidR="00E50793" w:rsidRDefault="00E50793" w:rsidP="00E50793">
      <w:pPr>
        <w:pStyle w:val="Text"/>
        <w:numPr>
          <w:ilvl w:val="0"/>
          <w:numId w:val="23"/>
        </w:numPr>
        <w:spacing w:after="360"/>
        <w:ind w:left="714" w:hanging="357"/>
        <w:rPr>
          <w:sz w:val="22"/>
          <w:szCs w:val="22"/>
        </w:rPr>
      </w:pPr>
      <w:r w:rsidRPr="00B859B1">
        <w:rPr>
          <w:sz w:val="22"/>
          <w:szCs w:val="22"/>
        </w:rPr>
        <w:t xml:space="preserve">Vor Verunreinigungen geschützt (nicht in Bodennähe) </w:t>
      </w:r>
    </w:p>
    <w:p w:rsidR="00E50793" w:rsidRPr="00B859B1" w:rsidRDefault="00EE30FE" w:rsidP="00FA219E">
      <w:pPr>
        <w:pStyle w:val="Text"/>
        <w:spacing w:after="60"/>
        <w:outlineLvl w:val="0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column">
              <wp:posOffset>2857500</wp:posOffset>
            </wp:positionH>
            <wp:positionV relativeFrom="paragraph">
              <wp:posOffset>186690</wp:posOffset>
            </wp:positionV>
            <wp:extent cx="1056005" cy="1371600"/>
            <wp:effectExtent l="0" t="0" r="0" b="0"/>
            <wp:wrapNone/>
            <wp:docPr id="8" name="Bild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005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column">
              <wp:posOffset>4000500</wp:posOffset>
            </wp:positionH>
            <wp:positionV relativeFrom="paragraph">
              <wp:posOffset>104140</wp:posOffset>
            </wp:positionV>
            <wp:extent cx="2171700" cy="2052320"/>
            <wp:effectExtent l="0" t="0" r="0" b="0"/>
            <wp:wrapNone/>
            <wp:docPr id="11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5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2A0590">
        <w:rPr>
          <w:b/>
          <w:sz w:val="28"/>
          <w:szCs w:val="28"/>
        </w:rPr>
        <w:t>4</w:t>
      </w:r>
      <w:r w:rsidR="00E50793" w:rsidRPr="00B859B1">
        <w:rPr>
          <w:b/>
          <w:sz w:val="22"/>
          <w:szCs w:val="22"/>
        </w:rPr>
        <w:t xml:space="preserve"> Optimale Händehygiene / Handwascheinrichtung mit:</w:t>
      </w:r>
    </w:p>
    <w:p w:rsidR="00E50793" w:rsidRPr="00B859B1" w:rsidRDefault="00E50793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Fliessendem Trinkwasser</w:t>
      </w:r>
    </w:p>
    <w:p w:rsidR="00E50793" w:rsidRPr="00B859B1" w:rsidRDefault="00E50793" w:rsidP="00E50793">
      <w:pPr>
        <w:pStyle w:val="Text"/>
        <w:numPr>
          <w:ilvl w:val="0"/>
          <w:numId w:val="24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Flüssigseife</w:t>
      </w:r>
    </w:p>
    <w:p w:rsidR="00E50793" w:rsidRDefault="00E50793" w:rsidP="00E50793">
      <w:pPr>
        <w:pStyle w:val="Text"/>
        <w:numPr>
          <w:ilvl w:val="0"/>
          <w:numId w:val="24"/>
        </w:numPr>
        <w:spacing w:after="360"/>
        <w:ind w:left="714" w:hanging="357"/>
        <w:rPr>
          <w:sz w:val="22"/>
          <w:szCs w:val="22"/>
        </w:rPr>
      </w:pPr>
      <w:r w:rsidRPr="00B859B1">
        <w:rPr>
          <w:sz w:val="22"/>
          <w:szCs w:val="22"/>
        </w:rPr>
        <w:t>Einweghandtüchern</w:t>
      </w:r>
    </w:p>
    <w:p w:rsidR="00E50793" w:rsidRPr="00B859B1" w:rsidRDefault="00E50793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b/>
          <w:sz w:val="28"/>
          <w:szCs w:val="28"/>
        </w:rPr>
        <w:t>5</w:t>
      </w:r>
      <w:r w:rsidRPr="00B859B1">
        <w:rPr>
          <w:b/>
          <w:sz w:val="22"/>
          <w:szCs w:val="22"/>
        </w:rPr>
        <w:t xml:space="preserve"> Überdeckter Verkaufsstand</w:t>
      </w:r>
    </w:p>
    <w:p w:rsidR="00E50793" w:rsidRPr="00B859B1" w:rsidRDefault="00E50793" w:rsidP="00E50793">
      <w:pPr>
        <w:pStyle w:val="Text"/>
        <w:numPr>
          <w:ilvl w:val="0"/>
          <w:numId w:val="25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Spuckschutz</w:t>
      </w:r>
      <w:r>
        <w:rPr>
          <w:sz w:val="22"/>
          <w:szCs w:val="22"/>
        </w:rPr>
        <w:t xml:space="preserve"> (Verkauf und Zubereitung)</w:t>
      </w:r>
    </w:p>
    <w:p w:rsidR="00E50793" w:rsidRDefault="00E50793" w:rsidP="00E50793">
      <w:pPr>
        <w:pStyle w:val="Text"/>
        <w:numPr>
          <w:ilvl w:val="0"/>
          <w:numId w:val="25"/>
        </w:numPr>
        <w:spacing w:after="360"/>
        <w:ind w:left="714" w:hanging="357"/>
        <w:rPr>
          <w:sz w:val="22"/>
          <w:szCs w:val="22"/>
        </w:rPr>
      </w:pPr>
      <w:r w:rsidRPr="00B859B1">
        <w:rPr>
          <w:sz w:val="22"/>
          <w:szCs w:val="22"/>
        </w:rPr>
        <w:t>Glatte, rissfreie und abwaschbare Oberfläche</w:t>
      </w:r>
    </w:p>
    <w:p w:rsidR="00E50793" w:rsidRPr="00B859B1" w:rsidRDefault="00EE30FE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187960</wp:posOffset>
            </wp:positionV>
            <wp:extent cx="1257300" cy="1223645"/>
            <wp:effectExtent l="0" t="0" r="0" b="0"/>
            <wp:wrapNone/>
            <wp:docPr id="12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2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2971800</wp:posOffset>
            </wp:positionH>
            <wp:positionV relativeFrom="paragraph">
              <wp:posOffset>104140</wp:posOffset>
            </wp:positionV>
            <wp:extent cx="571500" cy="571500"/>
            <wp:effectExtent l="0" t="0" r="0" b="0"/>
            <wp:wrapNone/>
            <wp:docPr id="13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2A0590">
        <w:rPr>
          <w:b/>
          <w:sz w:val="28"/>
          <w:szCs w:val="28"/>
        </w:rPr>
        <w:t>6</w:t>
      </w:r>
      <w:r w:rsidR="00E50793" w:rsidRPr="00B859B1">
        <w:rPr>
          <w:b/>
          <w:sz w:val="22"/>
          <w:szCs w:val="22"/>
        </w:rPr>
        <w:t xml:space="preserve"> Rauchverbot</w:t>
      </w:r>
    </w:p>
    <w:p w:rsidR="00E50793" w:rsidRDefault="00E50793" w:rsidP="00E50793">
      <w:pPr>
        <w:pStyle w:val="Text"/>
        <w:numPr>
          <w:ilvl w:val="0"/>
          <w:numId w:val="26"/>
        </w:numPr>
        <w:spacing w:after="360"/>
        <w:ind w:left="714" w:hanging="357"/>
        <w:rPr>
          <w:sz w:val="22"/>
          <w:szCs w:val="22"/>
        </w:rPr>
      </w:pPr>
      <w:r w:rsidRPr="00B859B1">
        <w:rPr>
          <w:sz w:val="22"/>
          <w:szCs w:val="22"/>
        </w:rPr>
        <w:t>Für alle, die mit Lebensmitteln arbeiten</w:t>
      </w:r>
    </w:p>
    <w:p w:rsidR="00E50793" w:rsidRPr="00B859B1" w:rsidRDefault="00E50793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b/>
          <w:sz w:val="28"/>
          <w:szCs w:val="28"/>
        </w:rPr>
        <w:t>7</w:t>
      </w:r>
      <w:r w:rsidRPr="00B859B1">
        <w:rPr>
          <w:b/>
          <w:sz w:val="22"/>
          <w:szCs w:val="22"/>
        </w:rPr>
        <w:t xml:space="preserve"> Abfälle</w:t>
      </w:r>
    </w:p>
    <w:p w:rsidR="00E50793" w:rsidRPr="00B859B1" w:rsidRDefault="00E50793" w:rsidP="00E50793">
      <w:pPr>
        <w:pStyle w:val="Text"/>
        <w:numPr>
          <w:ilvl w:val="0"/>
          <w:numId w:val="27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Sachgerecht und ordentlich lagern</w:t>
      </w:r>
    </w:p>
    <w:p w:rsidR="00E50793" w:rsidRDefault="00EE30FE" w:rsidP="00E50793">
      <w:pPr>
        <w:pStyle w:val="Text"/>
        <w:numPr>
          <w:ilvl w:val="0"/>
          <w:numId w:val="27"/>
        </w:numPr>
        <w:spacing w:after="360"/>
        <w:ind w:left="714" w:hanging="357"/>
        <w:rPr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column">
              <wp:posOffset>4434840</wp:posOffset>
            </wp:positionH>
            <wp:positionV relativeFrom="paragraph">
              <wp:posOffset>-367030</wp:posOffset>
            </wp:positionV>
            <wp:extent cx="845185" cy="1714500"/>
            <wp:effectExtent l="79693" t="167957" r="53657" b="148908"/>
            <wp:wrapNone/>
            <wp:docPr id="16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7136825">
                      <a:off x="0" y="0"/>
                      <a:ext cx="84518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0793" w:rsidRPr="00B859B1">
        <w:rPr>
          <w:sz w:val="22"/>
          <w:szCs w:val="22"/>
        </w:rPr>
        <w:t>Vorschriftsgemä</w:t>
      </w:r>
      <w:r w:rsidR="00E50793">
        <w:rPr>
          <w:sz w:val="22"/>
          <w:szCs w:val="22"/>
        </w:rPr>
        <w:t>ss</w:t>
      </w:r>
      <w:r w:rsidR="00E50793" w:rsidRPr="00B859B1">
        <w:rPr>
          <w:sz w:val="22"/>
          <w:szCs w:val="22"/>
        </w:rPr>
        <w:t xml:space="preserve"> beseitigen </w:t>
      </w:r>
    </w:p>
    <w:p w:rsidR="00E50793" w:rsidRPr="00B859B1" w:rsidRDefault="00E50793" w:rsidP="00FA219E">
      <w:pPr>
        <w:pStyle w:val="Text"/>
        <w:spacing w:after="60"/>
        <w:outlineLvl w:val="0"/>
        <w:rPr>
          <w:sz w:val="22"/>
          <w:szCs w:val="22"/>
        </w:rPr>
      </w:pPr>
      <w:r w:rsidRPr="002A0590">
        <w:rPr>
          <w:b/>
          <w:sz w:val="28"/>
          <w:szCs w:val="28"/>
        </w:rPr>
        <w:t>8</w:t>
      </w:r>
      <w:r w:rsidRPr="00B859B1">
        <w:rPr>
          <w:b/>
          <w:sz w:val="22"/>
          <w:szCs w:val="22"/>
        </w:rPr>
        <w:t xml:space="preserve"> Personalhygiene</w:t>
      </w:r>
    </w:p>
    <w:p w:rsidR="00E50793" w:rsidRPr="00B859B1" w:rsidRDefault="00E50793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Saubere Arbeitskleidung</w:t>
      </w:r>
    </w:p>
    <w:p w:rsidR="00E50793" w:rsidRPr="00B859B1" w:rsidRDefault="00E50793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>Saubere Hände</w:t>
      </w:r>
    </w:p>
    <w:p w:rsidR="00E50793" w:rsidRPr="00B859B1" w:rsidRDefault="00EE30FE" w:rsidP="00E50793">
      <w:pPr>
        <w:pStyle w:val="Text"/>
        <w:numPr>
          <w:ilvl w:val="0"/>
          <w:numId w:val="28"/>
        </w:numPr>
        <w:spacing w:after="0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92075</wp:posOffset>
                </wp:positionV>
                <wp:extent cx="1028700" cy="1143000"/>
                <wp:effectExtent l="0" t="0" r="0" b="0"/>
                <wp:wrapNone/>
                <wp:docPr id="7" name="Document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EditPoints="1" noChangeArrowheads="1"/>
                      </wps:cNvSpPr>
                      <wps:spPr bwMode="auto">
                        <a:xfrm>
                          <a:off x="0" y="0"/>
                          <a:ext cx="1028700" cy="1143000"/>
                        </a:xfrm>
                        <a:custGeom>
                          <a:avLst/>
                          <a:gdLst>
                            <a:gd name="T0" fmla="*/ 0 w 21600"/>
                            <a:gd name="T1" fmla="*/ 2800 h 21600"/>
                            <a:gd name="T2" fmla="*/ 3468 w 21600"/>
                            <a:gd name="T3" fmla="*/ 0 h 21600"/>
                            <a:gd name="T4" fmla="*/ 21653 w 21600"/>
                            <a:gd name="T5" fmla="*/ 18828 h 21600"/>
                            <a:gd name="T6" fmla="*/ 19954 w 21600"/>
                            <a:gd name="T7" fmla="*/ 20214 h 21600"/>
                            <a:gd name="T8" fmla="*/ 18256 w 21600"/>
                            <a:gd name="T9" fmla="*/ 21628 h 21600"/>
                            <a:gd name="T10" fmla="*/ 19954 w 21600"/>
                            <a:gd name="T11" fmla="*/ 1428 h 21600"/>
                            <a:gd name="T12" fmla="*/ 18256 w 21600"/>
                            <a:gd name="T13" fmla="*/ 2800 h 21600"/>
                            <a:gd name="T14" fmla="*/ 1645 w 21600"/>
                            <a:gd name="T15" fmla="*/ 1428 h 21600"/>
                            <a:gd name="T16" fmla="*/ 21600 w 21600"/>
                            <a:gd name="T17" fmla="*/ 0 h 21600"/>
                            <a:gd name="T18" fmla="*/ 10800 w 21600"/>
                            <a:gd name="T19" fmla="*/ 0 h 21600"/>
                            <a:gd name="T20" fmla="*/ 0 w 21600"/>
                            <a:gd name="T21" fmla="*/ 10800 h 21600"/>
                            <a:gd name="T22" fmla="*/ 21600 w 21600"/>
                            <a:gd name="T23" fmla="*/ 10800 h 21600"/>
                            <a:gd name="T24" fmla="*/ 1645 w 21600"/>
                            <a:gd name="T25" fmla="*/ 4171 h 21600"/>
                            <a:gd name="T26" fmla="*/ 16522 w 21600"/>
                            <a:gd name="T27" fmla="*/ 17314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</a:cxnLst>
                          <a:rect l="T24" t="T25" r="T26" b="T27"/>
                          <a:pathLst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0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68" y="1428"/>
                              </a:lnTo>
                              <a:lnTo>
                                <a:pt x="3468" y="0"/>
                              </a:lnTo>
                              <a:lnTo>
                                <a:pt x="21653" y="0"/>
                              </a:lnTo>
                              <a:lnTo>
                                <a:pt x="21653" y="18828"/>
                              </a:lnTo>
                              <a:lnTo>
                                <a:pt x="19954" y="188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16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  <a:path w="21600" h="21600" extrusionOk="0">
                              <a:moveTo>
                                <a:pt x="3486" y="1428"/>
                              </a:moveTo>
                              <a:lnTo>
                                <a:pt x="19954" y="1428"/>
                              </a:lnTo>
                              <a:lnTo>
                                <a:pt x="19954" y="20214"/>
                              </a:lnTo>
                              <a:lnTo>
                                <a:pt x="18256" y="20214"/>
                              </a:lnTo>
                              <a:lnTo>
                                <a:pt x="18256" y="2800"/>
                              </a:lnTo>
                              <a:lnTo>
                                <a:pt x="1645" y="2800"/>
                              </a:lnTo>
                              <a:lnTo>
                                <a:pt x="1645" y="1428"/>
                              </a:lnTo>
                              <a:lnTo>
                                <a:pt x="3486" y="1428"/>
                              </a:lnTo>
                              <a:close/>
                            </a:path>
                            <a:path w="21600" h="21600" extrusionOk="0">
                              <a:moveTo>
                                <a:pt x="0" y="18014"/>
                              </a:moveTo>
                              <a:lnTo>
                                <a:pt x="4434" y="18000"/>
                              </a:lnTo>
                              <a:lnTo>
                                <a:pt x="4434" y="21600"/>
                              </a:lnTo>
                              <a:lnTo>
                                <a:pt x="0" y="1801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/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ECA9F" id="Documents" o:spid="_x0000_s1026" style="position:absolute;margin-left:369pt;margin-top:7.25pt;width:81pt;height:90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" path="m,18014l,2800r1645,l1645,1428r1823,l3468,,21653,r,18828l19954,18828r,1386l18256,20214r,1386l4434,21600,,18014xem3486,1428r16468,l19954,20214r-1698,l18256,2800r-16611,l1645,1428r1841,xem,18014r4434,-14l4434,21600,,18014xe" fillcolor="silver">
                <v:stroke joinstyle="miter"/>
                <v:shadow on="t" offset="6pt,6pt"/>
                <v:path o:extrusionok="f" o:connecttype="custom" o:connectlocs="0,148167;165164,0;1031224,996315;950309,1069658;869442,1144482;950309,75565;869442,148167;78343,75565;1028700,0;514350,0;0,571500;1028700,571500" o:connectangles="0,0,0,0,0,0,0,0,0,0,0,0" textboxrect="1645,4171,16522,17314"/>
                <o:lock v:ext="edit" verticies="t"/>
              </v:shape>
            </w:pict>
          </mc:Fallback>
        </mc:AlternateContent>
      </w:r>
      <w:r w:rsidR="00E50793" w:rsidRPr="00B859B1">
        <w:rPr>
          <w:sz w:val="22"/>
          <w:szCs w:val="22"/>
        </w:rPr>
        <w:t>Keine offenen Wunden</w:t>
      </w:r>
    </w:p>
    <w:p w:rsidR="00E50793" w:rsidRPr="00B859B1" w:rsidRDefault="00EE30FE" w:rsidP="00E50793">
      <w:pPr>
        <w:pStyle w:val="Text"/>
        <w:numPr>
          <w:ilvl w:val="0"/>
          <w:numId w:val="28"/>
        </w:numPr>
        <w:spacing w:after="360"/>
        <w:ind w:left="714" w:hanging="357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4686300</wp:posOffset>
                </wp:positionH>
                <wp:positionV relativeFrom="paragraph">
                  <wp:posOffset>210820</wp:posOffset>
                </wp:positionV>
                <wp:extent cx="800100" cy="228600"/>
                <wp:effectExtent l="0" t="0" r="0" b="0"/>
                <wp:wrapNone/>
                <wp:docPr id="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0100" cy="22860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413F" w:rsidRPr="003663B0" w:rsidRDefault="0008413F" w:rsidP="00E50793">
                            <w:pPr>
                              <w:jc w:val="center"/>
                              <w:rPr>
                                <w:b/>
                                <w:sz w:val="12"/>
                                <w:szCs w:val="12"/>
                              </w:rPr>
                            </w:pPr>
                            <w:r w:rsidRPr="003663B0">
                              <w:rPr>
                                <w:b/>
                                <w:sz w:val="12"/>
                                <w:szCs w:val="12"/>
                              </w:rPr>
                              <w:t>Selbstkontrolle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369pt;margin-top:16.6pt;width:63pt;height:1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" fillcolor="silver">
                <v:textbox>
                  <w:txbxContent>
                    <w:p w:rsidR="0008413F" w:rsidRPr="003663B0" w:rsidRDefault="0008413F" w:rsidP="00E50793">
                      <w:pPr>
                        <w:jc w:val="center"/>
                        <w:rPr>
                          <w:b/>
                          <w:sz w:val="12"/>
                          <w:szCs w:val="12"/>
                        </w:rPr>
                      </w:pPr>
                      <w:r w:rsidRPr="003663B0">
                        <w:rPr>
                          <w:b/>
                          <w:sz w:val="12"/>
                          <w:szCs w:val="12"/>
                        </w:rPr>
                        <w:t>Selbstkontrolle</w:t>
                      </w:r>
                    </w:p>
                  </w:txbxContent>
                </v:textbox>
              </v:shape>
            </w:pict>
          </mc:Fallback>
        </mc:AlternateContent>
      </w:r>
      <w:r w:rsidR="00E50793" w:rsidRPr="00B859B1">
        <w:rPr>
          <w:sz w:val="22"/>
          <w:szCs w:val="22"/>
        </w:rPr>
        <w:t>Keine kranke</w:t>
      </w:r>
      <w:r w:rsidR="00E50793">
        <w:rPr>
          <w:sz w:val="22"/>
          <w:szCs w:val="22"/>
        </w:rPr>
        <w:t>n</w:t>
      </w:r>
      <w:r w:rsidR="00E50793" w:rsidRPr="00B859B1">
        <w:rPr>
          <w:sz w:val="22"/>
          <w:szCs w:val="22"/>
        </w:rPr>
        <w:t xml:space="preserve"> Personen (Grippe / Fieber / Durchfall)</w:t>
      </w:r>
    </w:p>
    <w:p w:rsidR="00E50793" w:rsidRPr="00B859B1" w:rsidRDefault="00E50793" w:rsidP="00FA219E">
      <w:pPr>
        <w:pStyle w:val="Text"/>
        <w:spacing w:after="60"/>
        <w:outlineLvl w:val="0"/>
        <w:rPr>
          <w:b/>
          <w:sz w:val="22"/>
          <w:szCs w:val="22"/>
        </w:rPr>
      </w:pPr>
      <w:r w:rsidRPr="002A0590">
        <w:rPr>
          <w:b/>
          <w:sz w:val="28"/>
          <w:szCs w:val="28"/>
        </w:rPr>
        <w:t>9</w:t>
      </w:r>
      <w:r w:rsidRPr="00B859B1">
        <w:rPr>
          <w:b/>
          <w:sz w:val="22"/>
          <w:szCs w:val="22"/>
        </w:rPr>
        <w:t xml:space="preserve"> Selbstkontrolle </w:t>
      </w:r>
    </w:p>
    <w:p w:rsidR="00E50793" w:rsidRPr="00254C99" w:rsidRDefault="00E50793" w:rsidP="00E50793">
      <w:pPr>
        <w:pStyle w:val="Text"/>
        <w:numPr>
          <w:ilvl w:val="0"/>
          <w:numId w:val="29"/>
        </w:numPr>
        <w:spacing w:after="0"/>
        <w:rPr>
          <w:sz w:val="22"/>
          <w:szCs w:val="22"/>
        </w:rPr>
      </w:pPr>
      <w:r w:rsidRPr="00B859B1">
        <w:rPr>
          <w:sz w:val="22"/>
          <w:szCs w:val="22"/>
        </w:rPr>
        <w:t xml:space="preserve">Schriftliche Unterlagen </w:t>
      </w:r>
      <w:r w:rsidRPr="00254C99">
        <w:rPr>
          <w:sz w:val="22"/>
          <w:szCs w:val="22"/>
        </w:rPr>
        <w:t xml:space="preserve">(Gefahrenanalyse, </w:t>
      </w:r>
    </w:p>
    <w:p w:rsidR="00E50793" w:rsidRDefault="00E50793" w:rsidP="00E50793">
      <w:pPr>
        <w:pStyle w:val="Text"/>
        <w:tabs>
          <w:tab w:val="left" w:pos="720"/>
        </w:tabs>
        <w:spacing w:after="0"/>
        <w:rPr>
          <w:sz w:val="22"/>
          <w:szCs w:val="22"/>
        </w:rPr>
      </w:pPr>
      <w:r w:rsidRPr="00254C99">
        <w:rPr>
          <w:sz w:val="22"/>
          <w:szCs w:val="22"/>
        </w:rPr>
        <w:tab/>
        <w:t>Arbeitsanweisungen, Aufzeichnungen)</w:t>
      </w:r>
      <w:r w:rsidRPr="00B859B1">
        <w:rPr>
          <w:sz w:val="22"/>
          <w:szCs w:val="22"/>
        </w:rPr>
        <w:t xml:space="preserve"> am Stand vorhanden </w:t>
      </w:r>
    </w:p>
    <w:p w:rsidR="00E50793" w:rsidRPr="00EC3F70" w:rsidRDefault="00EE30FE" w:rsidP="00E50793">
      <w:pPr>
        <w:pStyle w:val="Text"/>
        <w:numPr>
          <w:ilvl w:val="0"/>
          <w:numId w:val="29"/>
        </w:numPr>
        <w:tabs>
          <w:tab w:val="left" w:pos="720"/>
        </w:tabs>
        <w:spacing w:after="60"/>
        <w:jc w:val="left"/>
        <w:rPr>
          <w:sz w:val="22"/>
          <w:szCs w:val="22"/>
        </w:rPr>
      </w:pP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3714115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5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B96575" id="Line 18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2.45pt,6.9pt" to="31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" strokeweight="3pt">
                <v:stroke endarrow="block" endarrowwidth="wide" endarrowlength="long"/>
              </v:line>
            </w:pict>
          </mc:Fallback>
        </mc:AlternateContent>
      </w:r>
      <w:r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2399665</wp:posOffset>
                </wp:positionH>
                <wp:positionV relativeFrom="paragraph">
                  <wp:posOffset>87630</wp:posOffset>
                </wp:positionV>
                <wp:extent cx="286385" cy="0"/>
                <wp:effectExtent l="0" t="0" r="0" b="0"/>
                <wp:wrapNone/>
                <wp:docPr id="4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86385" cy="0"/>
                        </a:xfrm>
                        <a:prstGeom prst="line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round/>
                          <a:headEnd/>
                          <a:tailEnd type="triangle" w="lg" len="lg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401AAE" id="Line 17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8.95pt,6.9pt" to="211.5pt,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" strokeweight="3pt">
                <v:stroke endarrow="block" endarrowwidth="wide" endarrowlength="long"/>
              </v:line>
            </w:pict>
          </mc:Fallback>
        </mc:AlternateContent>
      </w:r>
      <w:r w:rsidR="00E50793" w:rsidRPr="00EC3F70">
        <w:rPr>
          <w:sz w:val="22"/>
          <w:szCs w:val="22"/>
        </w:rPr>
        <w:t xml:space="preserve">Vorlagen unter: www.be.ch/kl </w:t>
      </w:r>
      <w:r w:rsidR="00E50793" w:rsidRPr="00EC3F70">
        <w:rPr>
          <w:sz w:val="22"/>
          <w:szCs w:val="22"/>
        </w:rPr>
        <w:tab/>
        <w:t>Dokumentation</w:t>
      </w:r>
      <w:r w:rsidR="00E50793" w:rsidRPr="00EC3F70">
        <w:rPr>
          <w:sz w:val="22"/>
          <w:szCs w:val="22"/>
        </w:rPr>
        <w:tab/>
        <w:t>Merkblätter</w:t>
      </w:r>
    </w:p>
    <w:sectPr w:rsidR="00E50793" w:rsidRPr="00EC3F70" w:rsidSect="00F31293">
      <w:pgSz w:w="11907" w:h="16840" w:code="9"/>
      <w:pgMar w:top="476" w:right="907" w:bottom="709" w:left="1276" w:header="0" w:footer="10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0060" w:rsidRDefault="002F0060">
      <w:r>
        <w:separator/>
      </w:r>
    </w:p>
  </w:endnote>
  <w:endnote w:type="continuationSeparator" w:id="0">
    <w:p w:rsidR="002F0060" w:rsidRDefault="002F00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arial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CC0" w:rsidRDefault="00497CC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71BC0" w:rsidRPr="005F4FDC" w:rsidRDefault="00F71BC0" w:rsidP="00F71BC0">
    <w:pPr>
      <w:pStyle w:val="Fuzeile"/>
      <w:pBdr>
        <w:top w:val="single" w:sz="4" w:space="1" w:color="auto"/>
      </w:pBdr>
      <w:rPr>
        <w:sz w:val="16"/>
        <w:szCs w:val="16"/>
        <w:lang w:val="de-CH"/>
      </w:rPr>
    </w:pPr>
    <w:r>
      <w:rPr>
        <w:sz w:val="16"/>
        <w:szCs w:val="16"/>
        <w:lang w:val="de-CH"/>
      </w:rPr>
      <w:t>Kanton</w:t>
    </w:r>
    <w:r w:rsidR="004300E3">
      <w:rPr>
        <w:sz w:val="16"/>
        <w:szCs w:val="16"/>
        <w:lang w:val="de-CH"/>
      </w:rPr>
      <w:t>ales Laboratorium Bern</w:t>
    </w:r>
    <w:r>
      <w:rPr>
        <w:sz w:val="16"/>
        <w:szCs w:val="16"/>
        <w:lang w:val="de-CH"/>
      </w:rPr>
      <w:tab/>
    </w:r>
    <w:r>
      <w:rPr>
        <w:sz w:val="16"/>
        <w:szCs w:val="16"/>
        <w:lang w:val="de-CH"/>
      </w:rPr>
      <w:tab/>
    </w:r>
    <w:r w:rsidRPr="004335B1">
      <w:rPr>
        <w:sz w:val="16"/>
        <w:szCs w:val="16"/>
        <w:lang w:val="de-CH"/>
      </w:rPr>
      <w:t xml:space="preserve">Seite </w:t>
    </w:r>
    <w:r w:rsidRPr="004335B1">
      <w:rPr>
        <w:sz w:val="16"/>
        <w:szCs w:val="16"/>
      </w:rPr>
      <w:fldChar w:fldCharType="begin"/>
    </w:r>
    <w:r w:rsidRPr="004335B1">
      <w:rPr>
        <w:sz w:val="16"/>
        <w:szCs w:val="16"/>
        <w:lang w:val="de-CH"/>
      </w:rPr>
      <w:instrText>PAGE</w:instrText>
    </w:r>
    <w:r w:rsidRPr="004335B1">
      <w:rPr>
        <w:sz w:val="16"/>
        <w:szCs w:val="16"/>
      </w:rPr>
      <w:fldChar w:fldCharType="separate"/>
    </w:r>
    <w:r w:rsidR="00EE30FE">
      <w:rPr>
        <w:noProof/>
        <w:sz w:val="16"/>
        <w:szCs w:val="16"/>
        <w:lang w:val="de-CH"/>
      </w:rPr>
      <w:t>8</w:t>
    </w:r>
    <w:r w:rsidRPr="004335B1">
      <w:rPr>
        <w:sz w:val="16"/>
        <w:szCs w:val="16"/>
      </w:rPr>
      <w:fldChar w:fldCharType="end"/>
    </w:r>
    <w:r w:rsidRPr="004335B1">
      <w:rPr>
        <w:sz w:val="16"/>
        <w:szCs w:val="16"/>
        <w:lang w:val="de-CH"/>
      </w:rPr>
      <w:t xml:space="preserve"> von </w:t>
    </w:r>
    <w:r w:rsidRPr="004335B1">
      <w:rPr>
        <w:sz w:val="16"/>
        <w:szCs w:val="16"/>
      </w:rPr>
      <w:fldChar w:fldCharType="begin"/>
    </w:r>
    <w:r w:rsidRPr="004335B1">
      <w:rPr>
        <w:sz w:val="16"/>
        <w:szCs w:val="16"/>
        <w:lang w:val="de-CH"/>
      </w:rPr>
      <w:instrText>NUMPAGES</w:instrText>
    </w:r>
    <w:r w:rsidRPr="004335B1">
      <w:rPr>
        <w:sz w:val="16"/>
        <w:szCs w:val="16"/>
      </w:rPr>
      <w:fldChar w:fldCharType="separate"/>
    </w:r>
    <w:r w:rsidR="00EE30FE">
      <w:rPr>
        <w:noProof/>
        <w:sz w:val="16"/>
        <w:szCs w:val="16"/>
        <w:lang w:val="de-CH"/>
      </w:rPr>
      <w:t>8</w:t>
    </w:r>
    <w:r w:rsidRPr="004335B1">
      <w:rPr>
        <w:sz w:val="16"/>
        <w:szCs w:val="16"/>
      </w:rPr>
      <w:fldChar w:fldCharType="end"/>
    </w:r>
  </w:p>
  <w:p w:rsidR="0008413F" w:rsidRPr="00F71BC0" w:rsidRDefault="008E2AC5" w:rsidP="00F71BC0">
    <w:pPr>
      <w:pStyle w:val="Fuzeile"/>
      <w:pBdr>
        <w:top w:val="single" w:sz="4" w:space="1" w:color="auto"/>
      </w:pBdr>
      <w:rPr>
        <w:b/>
        <w:sz w:val="16"/>
        <w:szCs w:val="16"/>
        <w:lang w:val="de-CH"/>
      </w:rPr>
    </w:pPr>
    <w:r>
      <w:rPr>
        <w:sz w:val="16"/>
        <w:szCs w:val="16"/>
        <w:lang w:val="de-CH"/>
      </w:rPr>
      <w:t>KL 3.1.10</w:t>
    </w:r>
    <w:r w:rsidR="00F71BC0">
      <w:rPr>
        <w:sz w:val="16"/>
        <w:szCs w:val="16"/>
        <w:lang w:val="de-CH"/>
      </w:rPr>
      <w:t xml:space="preserve"> </w:t>
    </w:r>
    <w:r w:rsidR="00F44DE7" w:rsidRPr="00F44DE7">
      <w:rPr>
        <w:sz w:val="16"/>
        <w:szCs w:val="16"/>
        <w:lang w:val="de-CH"/>
      </w:rPr>
      <w:t xml:space="preserve">Informationen für die Organisatoren von Veranstaltungen </w:t>
    </w:r>
    <w:r w:rsidR="005C37B7">
      <w:rPr>
        <w:sz w:val="16"/>
        <w:szCs w:val="16"/>
        <w:lang w:val="de-CH"/>
      </w:rPr>
      <w:t>(V</w:t>
    </w:r>
    <w:r w:rsidR="002A3B80">
      <w:rPr>
        <w:sz w:val="16"/>
        <w:szCs w:val="16"/>
        <w:lang w:val="de-CH"/>
      </w:rPr>
      <w:t>5</w:t>
    </w:r>
    <w:r w:rsidR="00F71BC0">
      <w:rPr>
        <w:sz w:val="16"/>
        <w:szCs w:val="16"/>
        <w:lang w:val="de-CH"/>
      </w:rPr>
      <w:t>)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13F" w:rsidRPr="00D706C2" w:rsidRDefault="004300E3" w:rsidP="00D706C2">
    <w:pPr>
      <w:pStyle w:val="Fuzeile"/>
      <w:pBdr>
        <w:top w:val="single" w:sz="4" w:space="1" w:color="auto"/>
      </w:pBdr>
      <w:rPr>
        <w:b/>
        <w:lang w:val="de-CH"/>
      </w:rPr>
    </w:pPr>
    <w:r>
      <w:rPr>
        <w:lang w:val="de-CH"/>
      </w:rPr>
      <w:t>KL 3.1.10</w:t>
    </w:r>
    <w:r w:rsidR="00D706C2">
      <w:rPr>
        <w:lang w:val="de-CH"/>
      </w:rPr>
      <w:tab/>
      <w:t xml:space="preserve">Version </w:t>
    </w:r>
    <w:r w:rsidR="002A3B80">
      <w:rPr>
        <w:lang w:val="de-CH"/>
      </w:rPr>
      <w:t>5</w:t>
    </w:r>
    <w:r w:rsidR="00D706C2" w:rsidRPr="00C1277E">
      <w:rPr>
        <w:lang w:val="de-CH"/>
      </w:rPr>
      <w:t xml:space="preserve">, freigegeben von </w:t>
    </w:r>
    <w:r w:rsidR="00497CC0">
      <w:rPr>
        <w:lang w:val="de-CH"/>
      </w:rPr>
      <w:t>acur</w:t>
    </w:r>
    <w:r w:rsidR="00D706C2" w:rsidRPr="00C1277E">
      <w:rPr>
        <w:lang w:val="de-CH"/>
      </w:rPr>
      <w:t xml:space="preserve"> am </w:t>
    </w:r>
    <w:r w:rsidR="00497CC0">
      <w:rPr>
        <w:lang w:val="de-CH"/>
      </w:rPr>
      <w:t>30.9</w:t>
    </w:r>
    <w:r w:rsidR="002A3B80">
      <w:rPr>
        <w:lang w:val="de-CH"/>
      </w:rPr>
      <w:t>.2022</w:t>
    </w:r>
    <w:r w:rsidR="00D706C2" w:rsidRPr="00C1277E">
      <w:rPr>
        <w:lang w:val="de-CH"/>
      </w:rPr>
      <w:t xml:space="preserve"> </w:t>
    </w:r>
    <w:r w:rsidR="00D706C2" w:rsidRPr="00C1277E">
      <w:rPr>
        <w:lang w:val="de-CH"/>
      </w:rPr>
      <w:tab/>
      <w:t xml:space="preserve">Seite </w:t>
    </w:r>
    <w:r w:rsidR="00D706C2" w:rsidRPr="00915D31">
      <w:rPr>
        <w:sz w:val="24"/>
      </w:rPr>
      <w:fldChar w:fldCharType="begin"/>
    </w:r>
    <w:r w:rsidR="00D706C2" w:rsidRPr="00C1277E">
      <w:rPr>
        <w:lang w:val="de-CH"/>
      </w:rPr>
      <w:instrText>PAGE</w:instrText>
    </w:r>
    <w:r w:rsidR="00D706C2" w:rsidRPr="00915D31">
      <w:rPr>
        <w:sz w:val="24"/>
      </w:rPr>
      <w:fldChar w:fldCharType="separate"/>
    </w:r>
    <w:r w:rsidR="00EE30FE">
      <w:rPr>
        <w:noProof/>
        <w:lang w:val="de-CH"/>
      </w:rPr>
      <w:t>1</w:t>
    </w:r>
    <w:r w:rsidR="00D706C2" w:rsidRPr="00915D31">
      <w:rPr>
        <w:sz w:val="24"/>
      </w:rPr>
      <w:fldChar w:fldCharType="end"/>
    </w:r>
    <w:r w:rsidR="00D706C2" w:rsidRPr="00C1277E">
      <w:rPr>
        <w:lang w:val="de-CH"/>
      </w:rPr>
      <w:t xml:space="preserve"> von </w:t>
    </w:r>
    <w:r w:rsidR="00D706C2" w:rsidRPr="00915D31">
      <w:rPr>
        <w:sz w:val="24"/>
      </w:rPr>
      <w:fldChar w:fldCharType="begin"/>
    </w:r>
    <w:r w:rsidR="00D706C2" w:rsidRPr="00C1277E">
      <w:rPr>
        <w:lang w:val="de-CH"/>
      </w:rPr>
      <w:instrText>NUMPAGES</w:instrText>
    </w:r>
    <w:r w:rsidR="00D706C2" w:rsidRPr="00915D31">
      <w:rPr>
        <w:sz w:val="24"/>
      </w:rPr>
      <w:fldChar w:fldCharType="separate"/>
    </w:r>
    <w:r w:rsidR="00EE30FE">
      <w:rPr>
        <w:noProof/>
        <w:lang w:val="de-CH"/>
      </w:rPr>
      <w:t>8</w:t>
    </w:r>
    <w:r w:rsidR="00D706C2" w:rsidRPr="00915D31">
      <w:rPr>
        <w:sz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0060" w:rsidRDefault="002F0060">
      <w:r>
        <w:t xml:space="preserve"> sur </w:t>
      </w:r>
      <w:r>
        <w:rPr>
          <w:rStyle w:val="Seitenzahl"/>
          <w:sz w:val="18"/>
        </w:rPr>
        <w:fldChar w:fldCharType="begin"/>
      </w:r>
      <w:r>
        <w:rPr>
          <w:rStyle w:val="Seitenzahl"/>
          <w:sz w:val="18"/>
        </w:rPr>
        <w:instrText xml:space="preserve"> NUMPAGES </w:instrText>
      </w:r>
      <w:r>
        <w:rPr>
          <w:rStyle w:val="Seitenzahl"/>
          <w:sz w:val="18"/>
        </w:rPr>
        <w:fldChar w:fldCharType="separate"/>
      </w:r>
      <w:r>
        <w:rPr>
          <w:rStyle w:val="Seitenzahl"/>
          <w:noProof/>
          <w:sz w:val="18"/>
        </w:rPr>
        <w:t>9</w:t>
      </w:r>
      <w:r>
        <w:rPr>
          <w:rStyle w:val="Seitenzahl"/>
          <w:sz w:val="18"/>
        </w:rPr>
        <w:fldChar w:fldCharType="end"/>
      </w:r>
      <w:r>
        <w:separator/>
      </w:r>
    </w:p>
  </w:footnote>
  <w:footnote w:type="continuationSeparator" w:id="0">
    <w:p w:rsidR="002F0060" w:rsidRDefault="002F006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97CC0" w:rsidRDefault="00497CC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413F" w:rsidRDefault="0008413F">
    <w:pPr>
      <w:pStyle w:val="Kopfzeile"/>
    </w:pPr>
  </w:p>
  <w:p w:rsidR="0008413F" w:rsidRDefault="0008413F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656C7" w:rsidRDefault="00EE30FE">
    <w:pPr>
      <w:pStyle w:val="Kopfzeile"/>
    </w:pPr>
    <w:r>
      <w:rPr>
        <w:noProof/>
        <w:lang w:val="de-CH"/>
      </w:rPr>
      <mc:AlternateContent>
        <mc:Choice Requires="wpg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-638175</wp:posOffset>
              </wp:positionH>
              <wp:positionV relativeFrom="paragraph">
                <wp:posOffset>209550</wp:posOffset>
              </wp:positionV>
              <wp:extent cx="6067425" cy="1285875"/>
              <wp:effectExtent l="0" t="0" r="0" b="0"/>
              <wp:wrapNone/>
              <wp:docPr id="10" name="Gruppieren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067425" cy="1285875"/>
                        <a:chOff x="0" y="0"/>
                        <a:chExt cx="6067425" cy="1285875"/>
                      </a:xfrm>
                    </wpg:grpSpPr>
                    <wps:wsp>
                      <wps:cNvPr id="2" name="Rechteck 2"/>
                      <wps:cNvSpPr>
                        <a:spLocks noChangeArrowheads="1"/>
                      </wps:cNvSpPr>
                      <wps:spPr bwMode="auto">
                        <a:xfrm>
                          <a:off x="4505325" y="47625"/>
                          <a:ext cx="1562100" cy="762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Muesmattstrasse 19</w:t>
                            </w:r>
                          </w:p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3012 Bern</w:t>
                            </w:r>
                          </w:p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+41 31 633 11 11</w:t>
                            </w:r>
                          </w:p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Info.kl@be.ch</w:t>
                            </w:r>
                          </w:p>
                          <w:p w:rsidR="004656C7" w:rsidRPr="000D0317" w:rsidRDefault="004656C7" w:rsidP="004656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4B280B">
                              <w:rPr>
                                <w:sz w:val="17"/>
                                <w:szCs w:val="17"/>
                              </w:rPr>
                              <w:t>www.be.ch/kl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" name="Textfeld 3"/>
                      <wps:cNvSpPr txBox="1">
                        <a:spLocks noChangeArrowheads="1"/>
                      </wps:cNvSpPr>
                      <wps:spPr bwMode="auto">
                        <a:xfrm>
                          <a:off x="2790825" y="47625"/>
                          <a:ext cx="1562100" cy="1238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Wirtschafts-, Energie- und</w:t>
                            </w:r>
                          </w:p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Umweltdirektion</w:t>
                            </w:r>
                          </w:p>
                          <w:p w:rsidR="004656C7" w:rsidRPr="004656C7" w:rsidRDefault="004656C7" w:rsidP="004656C7">
                            <w:pPr>
                              <w:rPr>
                                <w:sz w:val="17"/>
                                <w:szCs w:val="17"/>
                                <w:lang w:val="de-CH"/>
                              </w:rPr>
                            </w:pPr>
                            <w:r w:rsidRPr="004656C7">
                              <w:rPr>
                                <w:sz w:val="17"/>
                                <w:szCs w:val="17"/>
                                <w:lang w:val="de-CH"/>
                              </w:rPr>
                              <w:t>Kantonales Laboratorium</w:t>
                            </w:r>
                          </w:p>
                          <w:p w:rsidR="004656C7" w:rsidRDefault="004656C7" w:rsidP="004656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Bereich</w:t>
                            </w:r>
                          </w:p>
                          <w:p w:rsidR="004656C7" w:rsidRPr="000D0317" w:rsidRDefault="004656C7" w:rsidP="004656C7">
                            <w:pPr>
                              <w:rPr>
                                <w:sz w:val="17"/>
                                <w:szCs w:val="17"/>
                              </w:rPr>
                            </w:pPr>
                            <w:r w:rsidRPr="000C7D45">
                              <w:rPr>
                                <w:sz w:val="17"/>
                                <w:szCs w:val="17"/>
                              </w:rPr>
                              <w:t>Lebensmittelinspektorat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" name="Grafik 1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82725" cy="694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pieren 10" o:spid="_x0000_s1027" style="position:absolute;left:0;text-align:left;margin-left:-50.25pt;margin-top:16.5pt;width:477.75pt;height:101.25pt;z-index:251657728" coordsize="60674,1285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">
              <v:rect id="Rechteck 2" o:spid="_x0000_s1028" style="position:absolute;left:45053;top:476;width:15621;height:76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" stroked="f">
                <v:textbox>
                  <w:txbxContent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Muesmattstrasse 19</w:t>
                      </w:r>
                    </w:p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3012 Bern</w:t>
                      </w:r>
                    </w:p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+41 31 633 11 11</w:t>
                      </w:r>
                    </w:p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Info.kl@be.ch</w:t>
                      </w:r>
                    </w:p>
                    <w:p w:rsidR="004656C7" w:rsidRPr="000D0317" w:rsidRDefault="004656C7" w:rsidP="004656C7">
                      <w:pPr>
                        <w:rPr>
                          <w:sz w:val="17"/>
                          <w:szCs w:val="17"/>
                        </w:rPr>
                      </w:pPr>
                      <w:r w:rsidRPr="004B280B">
                        <w:rPr>
                          <w:sz w:val="17"/>
                          <w:szCs w:val="17"/>
                        </w:rPr>
                        <w:t>www.be.ch/kl</w:t>
                      </w:r>
                    </w:p>
                  </w:txbxContent>
                </v:textbox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9" type="#_x0000_t202" style="position:absolute;left:27908;top:476;width:15621;height:1238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" stroked="f" strokeweight=".5pt">
                <v:textbox>
                  <w:txbxContent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Wirtschafts-, Energie- und</w:t>
                      </w:r>
                    </w:p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Umweltdirektion</w:t>
                      </w:r>
                    </w:p>
                    <w:p w:rsidR="004656C7" w:rsidRPr="004656C7" w:rsidRDefault="004656C7" w:rsidP="004656C7">
                      <w:pPr>
                        <w:rPr>
                          <w:sz w:val="17"/>
                          <w:szCs w:val="17"/>
                          <w:lang w:val="de-CH"/>
                        </w:rPr>
                      </w:pPr>
                      <w:r w:rsidRPr="004656C7">
                        <w:rPr>
                          <w:sz w:val="17"/>
                          <w:szCs w:val="17"/>
                          <w:lang w:val="de-CH"/>
                        </w:rPr>
                        <w:t>Kantonales Laboratorium</w:t>
                      </w:r>
                    </w:p>
                    <w:p w:rsidR="004656C7" w:rsidRDefault="004656C7" w:rsidP="004656C7">
                      <w:p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Bereich</w:t>
                      </w:r>
                    </w:p>
                    <w:p w:rsidR="004656C7" w:rsidRPr="000D0317" w:rsidRDefault="004656C7" w:rsidP="004656C7">
                      <w:pPr>
                        <w:rPr>
                          <w:sz w:val="17"/>
                          <w:szCs w:val="17"/>
                        </w:rPr>
                      </w:pPr>
                      <w:r w:rsidRPr="000C7D45">
                        <w:rPr>
                          <w:sz w:val="17"/>
                          <w:szCs w:val="17"/>
                        </w:rPr>
                        <w:t>Lebensmittelinspektorat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1" o:spid="_x0000_s1030" type="#_x0000_t75" style="position:absolute;width:14827;height:69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">
                <v:imagedata r:id="rId2" o:title=""/>
                <v:path arrowok="t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" w15:restartNumberingAfterBreak="0">
    <w:nsid w:val="018A33C9"/>
    <w:multiLevelType w:val="hybridMultilevel"/>
    <w:tmpl w:val="81BEEC02"/>
    <w:lvl w:ilvl="0" w:tplc="96C0E2E8">
      <w:start w:val="1"/>
      <w:numFmt w:val="upperLetter"/>
      <w:lvlText w:val="%1."/>
      <w:lvlJc w:val="left"/>
      <w:pPr>
        <w:tabs>
          <w:tab w:val="num" w:pos="1065"/>
        </w:tabs>
        <w:ind w:left="1065" w:hanging="705"/>
      </w:pPr>
      <w:rPr>
        <w:rFonts w:hint="default"/>
        <w:b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3C967DE"/>
    <w:multiLevelType w:val="hybridMultilevel"/>
    <w:tmpl w:val="E698EB6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F65FA4"/>
    <w:multiLevelType w:val="hybridMultilevel"/>
    <w:tmpl w:val="D7BC07E4"/>
    <w:lvl w:ilvl="0" w:tplc="8236F164">
      <w:start w:val="1"/>
      <w:numFmt w:val="decimal"/>
      <w:pStyle w:val="berschrift1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80D12CF"/>
    <w:multiLevelType w:val="hybridMultilevel"/>
    <w:tmpl w:val="A49456D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8B70091"/>
    <w:multiLevelType w:val="multilevel"/>
    <w:tmpl w:val="BFE40D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bullet"/>
      <w:lvlText w:val="–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8FF43B1"/>
    <w:multiLevelType w:val="hybridMultilevel"/>
    <w:tmpl w:val="64CE971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0F77736"/>
    <w:multiLevelType w:val="singleLevel"/>
    <w:tmpl w:val="19924EEC"/>
    <w:lvl w:ilvl="0">
      <w:start w:val="1"/>
      <w:numFmt w:val="bullet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8" w15:restartNumberingAfterBreak="0">
    <w:nsid w:val="153E29F6"/>
    <w:multiLevelType w:val="hybridMultilevel"/>
    <w:tmpl w:val="E88C0282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A2D71B2"/>
    <w:multiLevelType w:val="hybridMultilevel"/>
    <w:tmpl w:val="1EACFAEC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C2A284A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11" w15:restartNumberingAfterBreak="0">
    <w:nsid w:val="1DC67DD7"/>
    <w:multiLevelType w:val="singleLevel"/>
    <w:tmpl w:val="1AB2A66E"/>
    <w:lvl w:ilvl="0">
      <w:start w:val="1"/>
      <w:numFmt w:val="bullet"/>
      <w:lvlText w:val="-"/>
      <w:lvlJc w:val="left"/>
      <w:pPr>
        <w:tabs>
          <w:tab w:val="num" w:pos="425"/>
        </w:tabs>
        <w:ind w:left="425" w:hanging="425"/>
      </w:pPr>
      <w:rPr>
        <w:rFonts w:ascii="Symbol" w:hAnsi="Symbol" w:hint="default"/>
        <w:b w:val="0"/>
        <w:i w:val="0"/>
        <w:sz w:val="22"/>
      </w:rPr>
    </w:lvl>
  </w:abstractNum>
  <w:abstractNum w:abstractNumId="12" w15:restartNumberingAfterBreak="0">
    <w:nsid w:val="230E0F4E"/>
    <w:multiLevelType w:val="hybridMultilevel"/>
    <w:tmpl w:val="B082EA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970AA9"/>
    <w:multiLevelType w:val="hybridMultilevel"/>
    <w:tmpl w:val="56788CD8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90C6334"/>
    <w:multiLevelType w:val="singleLevel"/>
    <w:tmpl w:val="9978F9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2AAD7747"/>
    <w:multiLevelType w:val="hybridMultilevel"/>
    <w:tmpl w:val="419EB7E6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A2270D"/>
    <w:multiLevelType w:val="hybridMultilevel"/>
    <w:tmpl w:val="A0C899F0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3A3C5A"/>
    <w:multiLevelType w:val="hybridMultilevel"/>
    <w:tmpl w:val="FB929B4A"/>
    <w:lvl w:ilvl="0" w:tplc="0807000F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hint="default"/>
      </w:rPr>
    </w:lvl>
    <w:lvl w:ilvl="1" w:tplc="09D8134A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  <w:szCs w:val="20"/>
      </w:r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33754BBC"/>
    <w:multiLevelType w:val="hybridMultilevel"/>
    <w:tmpl w:val="45F088C4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A3A7733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09435A7"/>
    <w:multiLevelType w:val="hybridMultilevel"/>
    <w:tmpl w:val="208AA7D8"/>
    <w:lvl w:ilvl="0" w:tplc="0807000B">
      <w:start w:val="1"/>
      <w:numFmt w:val="bullet"/>
      <w:lvlText w:val=""/>
      <w:lvlJc w:val="left"/>
      <w:pPr>
        <w:tabs>
          <w:tab w:val="num" w:pos="712"/>
        </w:tabs>
        <w:ind w:left="712" w:hanging="360"/>
      </w:pPr>
      <w:rPr>
        <w:rFonts w:ascii="Wingdings" w:hAnsi="Wingdings" w:hint="default"/>
      </w:rPr>
    </w:lvl>
    <w:lvl w:ilvl="1" w:tplc="08070003">
      <w:start w:val="1"/>
      <w:numFmt w:val="bullet"/>
      <w:lvlText w:val="o"/>
      <w:lvlJc w:val="left"/>
      <w:pPr>
        <w:tabs>
          <w:tab w:val="num" w:pos="1432"/>
        </w:tabs>
        <w:ind w:left="1432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52"/>
        </w:tabs>
        <w:ind w:left="2152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72"/>
        </w:tabs>
        <w:ind w:left="2872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592"/>
        </w:tabs>
        <w:ind w:left="3592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12"/>
        </w:tabs>
        <w:ind w:left="4312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32"/>
        </w:tabs>
        <w:ind w:left="5032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52"/>
        </w:tabs>
        <w:ind w:left="5752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72"/>
        </w:tabs>
        <w:ind w:left="6472" w:hanging="360"/>
      </w:pPr>
      <w:rPr>
        <w:rFonts w:ascii="Wingdings" w:hAnsi="Wingdings" w:hint="default"/>
      </w:rPr>
    </w:lvl>
  </w:abstractNum>
  <w:abstractNum w:abstractNumId="21" w15:restartNumberingAfterBreak="0">
    <w:nsid w:val="4CEF3E96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2" w15:restartNumberingAfterBreak="0">
    <w:nsid w:val="5CAB4FDC"/>
    <w:multiLevelType w:val="hybridMultilevel"/>
    <w:tmpl w:val="D6620B7E"/>
    <w:lvl w:ilvl="0" w:tplc="26665C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5D251DA6"/>
    <w:multiLevelType w:val="hybridMultilevel"/>
    <w:tmpl w:val="5D8077FE"/>
    <w:lvl w:ilvl="0" w:tplc="0807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7C96547"/>
    <w:multiLevelType w:val="hybridMultilevel"/>
    <w:tmpl w:val="627CC3EC"/>
    <w:lvl w:ilvl="0" w:tplc="CD56D43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DE42409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6" w15:restartNumberingAfterBreak="0">
    <w:nsid w:val="6F95722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75EA69E3"/>
    <w:multiLevelType w:val="singleLevel"/>
    <w:tmpl w:val="D6CAAF96"/>
    <w:lvl w:ilvl="0">
      <w:start w:val="1"/>
      <w:numFmt w:val="decimal"/>
      <w:lvlText w:val="%1."/>
      <w:legacy w:legacy="1" w:legacySpace="0" w:legacyIndent="425"/>
      <w:lvlJc w:val="left"/>
      <w:pPr>
        <w:ind w:left="425" w:hanging="425"/>
      </w:pPr>
    </w:lvl>
  </w:abstractNum>
  <w:abstractNum w:abstractNumId="28" w15:restartNumberingAfterBreak="0">
    <w:nsid w:val="7C146A1D"/>
    <w:multiLevelType w:val="hybridMultilevel"/>
    <w:tmpl w:val="AF7C9A9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7"/>
  </w:num>
  <w:num w:numId="2">
    <w:abstractNumId w:val="0"/>
    <w:lvlOverride w:ilvl="0">
      <w:lvl w:ilvl="0">
        <w:start w:val="1"/>
        <w:numFmt w:val="bullet"/>
        <w:lvlText w:val=""/>
        <w:legacy w:legacy="1" w:legacySpace="0" w:legacyIndent="425"/>
        <w:lvlJc w:val="left"/>
        <w:pPr>
          <w:ind w:left="425" w:hanging="425"/>
        </w:pPr>
        <w:rPr>
          <w:rFonts w:ascii="Symbol" w:hAnsi="Symbol" w:hint="default"/>
        </w:rPr>
      </w:lvl>
    </w:lvlOverride>
  </w:num>
  <w:num w:numId="3">
    <w:abstractNumId w:val="21"/>
  </w:num>
  <w:num w:numId="4">
    <w:abstractNumId w:val="14"/>
  </w:num>
  <w:num w:numId="5">
    <w:abstractNumId w:val="25"/>
  </w:num>
  <w:num w:numId="6">
    <w:abstractNumId w:val="7"/>
  </w:num>
  <w:num w:numId="7">
    <w:abstractNumId w:val="10"/>
  </w:num>
  <w:num w:numId="8">
    <w:abstractNumId w:val="11"/>
  </w:num>
  <w:num w:numId="9">
    <w:abstractNumId w:val="6"/>
  </w:num>
  <w:num w:numId="10">
    <w:abstractNumId w:val="24"/>
  </w:num>
  <w:num w:numId="11">
    <w:abstractNumId w:val="3"/>
  </w:num>
  <w:num w:numId="12">
    <w:abstractNumId w:val="26"/>
  </w:num>
  <w:num w:numId="13">
    <w:abstractNumId w:val="22"/>
  </w:num>
  <w:num w:numId="14">
    <w:abstractNumId w:val="19"/>
  </w:num>
  <w:num w:numId="15">
    <w:abstractNumId w:val="20"/>
  </w:num>
  <w:num w:numId="16">
    <w:abstractNumId w:val="28"/>
  </w:num>
  <w:num w:numId="17">
    <w:abstractNumId w:val="1"/>
  </w:num>
  <w:num w:numId="18">
    <w:abstractNumId w:val="17"/>
  </w:num>
  <w:num w:numId="19">
    <w:abstractNumId w:val="5"/>
  </w:num>
  <w:num w:numId="20">
    <w:abstractNumId w:val="4"/>
  </w:num>
  <w:num w:numId="21">
    <w:abstractNumId w:val="12"/>
  </w:num>
  <w:num w:numId="22">
    <w:abstractNumId w:val="2"/>
  </w:num>
  <w:num w:numId="23">
    <w:abstractNumId w:val="9"/>
  </w:num>
  <w:num w:numId="24">
    <w:abstractNumId w:val="15"/>
  </w:num>
  <w:num w:numId="25">
    <w:abstractNumId w:val="16"/>
  </w:num>
  <w:num w:numId="26">
    <w:abstractNumId w:val="23"/>
  </w:num>
  <w:num w:numId="27">
    <w:abstractNumId w:val="18"/>
  </w:num>
  <w:num w:numId="28">
    <w:abstractNumId w:val="8"/>
  </w:num>
  <w:num w:numId="2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40"/>
  <w:doNotHyphenateCaps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E4B"/>
    <w:rsid w:val="00002CE7"/>
    <w:rsid w:val="00021BD3"/>
    <w:rsid w:val="00032F94"/>
    <w:rsid w:val="0003462D"/>
    <w:rsid w:val="00041B91"/>
    <w:rsid w:val="0004517F"/>
    <w:rsid w:val="00057304"/>
    <w:rsid w:val="00075FAE"/>
    <w:rsid w:val="0008413F"/>
    <w:rsid w:val="0009422C"/>
    <w:rsid w:val="00095522"/>
    <w:rsid w:val="00096BF5"/>
    <w:rsid w:val="0009741D"/>
    <w:rsid w:val="000B65B6"/>
    <w:rsid w:val="000D14A0"/>
    <w:rsid w:val="000D566D"/>
    <w:rsid w:val="00105022"/>
    <w:rsid w:val="0011148C"/>
    <w:rsid w:val="00124C64"/>
    <w:rsid w:val="0013264F"/>
    <w:rsid w:val="0014503B"/>
    <w:rsid w:val="00145565"/>
    <w:rsid w:val="00151858"/>
    <w:rsid w:val="00173BA0"/>
    <w:rsid w:val="0017748A"/>
    <w:rsid w:val="00180982"/>
    <w:rsid w:val="0018641A"/>
    <w:rsid w:val="00193D3C"/>
    <w:rsid w:val="00195D1D"/>
    <w:rsid w:val="001A2538"/>
    <w:rsid w:val="001B1F27"/>
    <w:rsid w:val="001B22B1"/>
    <w:rsid w:val="001B6DB5"/>
    <w:rsid w:val="001C5540"/>
    <w:rsid w:val="001E0EF4"/>
    <w:rsid w:val="001E21FC"/>
    <w:rsid w:val="001F1441"/>
    <w:rsid w:val="001F4E28"/>
    <w:rsid w:val="001F6FAF"/>
    <w:rsid w:val="00200DDB"/>
    <w:rsid w:val="0021098C"/>
    <w:rsid w:val="0023169E"/>
    <w:rsid w:val="00231848"/>
    <w:rsid w:val="00233A4C"/>
    <w:rsid w:val="00234D7C"/>
    <w:rsid w:val="00255751"/>
    <w:rsid w:val="00266A15"/>
    <w:rsid w:val="002713BC"/>
    <w:rsid w:val="00273973"/>
    <w:rsid w:val="002842B8"/>
    <w:rsid w:val="002A3B80"/>
    <w:rsid w:val="002A5D9E"/>
    <w:rsid w:val="002A751F"/>
    <w:rsid w:val="002B101D"/>
    <w:rsid w:val="002E20C8"/>
    <w:rsid w:val="002E313B"/>
    <w:rsid w:val="002F0060"/>
    <w:rsid w:val="002F56A1"/>
    <w:rsid w:val="003110BF"/>
    <w:rsid w:val="0031452E"/>
    <w:rsid w:val="00321313"/>
    <w:rsid w:val="0032158F"/>
    <w:rsid w:val="003303B1"/>
    <w:rsid w:val="00331776"/>
    <w:rsid w:val="0033200D"/>
    <w:rsid w:val="00340CF1"/>
    <w:rsid w:val="00342F62"/>
    <w:rsid w:val="003442AB"/>
    <w:rsid w:val="00353841"/>
    <w:rsid w:val="0035424B"/>
    <w:rsid w:val="003641A1"/>
    <w:rsid w:val="00364DFD"/>
    <w:rsid w:val="00371297"/>
    <w:rsid w:val="00382FF6"/>
    <w:rsid w:val="003864DD"/>
    <w:rsid w:val="0039060B"/>
    <w:rsid w:val="0039271D"/>
    <w:rsid w:val="003978C3"/>
    <w:rsid w:val="00397E8A"/>
    <w:rsid w:val="003A561C"/>
    <w:rsid w:val="003B1CF2"/>
    <w:rsid w:val="003C1705"/>
    <w:rsid w:val="003C3B08"/>
    <w:rsid w:val="003C42C5"/>
    <w:rsid w:val="003E2DC7"/>
    <w:rsid w:val="004218EC"/>
    <w:rsid w:val="004300E3"/>
    <w:rsid w:val="0044017B"/>
    <w:rsid w:val="004544B6"/>
    <w:rsid w:val="00454BFA"/>
    <w:rsid w:val="00457971"/>
    <w:rsid w:val="004656C7"/>
    <w:rsid w:val="004776F1"/>
    <w:rsid w:val="00480150"/>
    <w:rsid w:val="00485E58"/>
    <w:rsid w:val="004876C0"/>
    <w:rsid w:val="00497CC0"/>
    <w:rsid w:val="004A5CE7"/>
    <w:rsid w:val="004D01B9"/>
    <w:rsid w:val="004D268C"/>
    <w:rsid w:val="004D5C85"/>
    <w:rsid w:val="004E31E0"/>
    <w:rsid w:val="004F686C"/>
    <w:rsid w:val="004F7312"/>
    <w:rsid w:val="00511C86"/>
    <w:rsid w:val="005140C4"/>
    <w:rsid w:val="00514812"/>
    <w:rsid w:val="005234B3"/>
    <w:rsid w:val="00524576"/>
    <w:rsid w:val="00535198"/>
    <w:rsid w:val="00536897"/>
    <w:rsid w:val="00543C14"/>
    <w:rsid w:val="00555E71"/>
    <w:rsid w:val="00564182"/>
    <w:rsid w:val="00564965"/>
    <w:rsid w:val="0058429E"/>
    <w:rsid w:val="00590E0C"/>
    <w:rsid w:val="00590EAC"/>
    <w:rsid w:val="005A2592"/>
    <w:rsid w:val="005A42A3"/>
    <w:rsid w:val="005A5017"/>
    <w:rsid w:val="005B0CAF"/>
    <w:rsid w:val="005B6813"/>
    <w:rsid w:val="005C37B7"/>
    <w:rsid w:val="005C399A"/>
    <w:rsid w:val="005C3DD3"/>
    <w:rsid w:val="005D4BC4"/>
    <w:rsid w:val="005E2FC7"/>
    <w:rsid w:val="005E6BFB"/>
    <w:rsid w:val="005F4FDC"/>
    <w:rsid w:val="00601115"/>
    <w:rsid w:val="0063215B"/>
    <w:rsid w:val="00636C6C"/>
    <w:rsid w:val="00644ADA"/>
    <w:rsid w:val="00650461"/>
    <w:rsid w:val="00652E6D"/>
    <w:rsid w:val="00662187"/>
    <w:rsid w:val="00676F5E"/>
    <w:rsid w:val="006818AD"/>
    <w:rsid w:val="0068377D"/>
    <w:rsid w:val="006A3BA1"/>
    <w:rsid w:val="006A74E5"/>
    <w:rsid w:val="006B5B2F"/>
    <w:rsid w:val="006C0175"/>
    <w:rsid w:val="006C3BCE"/>
    <w:rsid w:val="006E39C7"/>
    <w:rsid w:val="006F74ED"/>
    <w:rsid w:val="00705743"/>
    <w:rsid w:val="007107C3"/>
    <w:rsid w:val="007210B6"/>
    <w:rsid w:val="007253D5"/>
    <w:rsid w:val="00730B73"/>
    <w:rsid w:val="00732B5B"/>
    <w:rsid w:val="0073602D"/>
    <w:rsid w:val="007558D6"/>
    <w:rsid w:val="00771A50"/>
    <w:rsid w:val="007817FA"/>
    <w:rsid w:val="007874B6"/>
    <w:rsid w:val="0079219B"/>
    <w:rsid w:val="00795D31"/>
    <w:rsid w:val="007A14FF"/>
    <w:rsid w:val="007A2944"/>
    <w:rsid w:val="007A2DF2"/>
    <w:rsid w:val="007A6C10"/>
    <w:rsid w:val="007B0CC1"/>
    <w:rsid w:val="007C03F5"/>
    <w:rsid w:val="007C268B"/>
    <w:rsid w:val="007C5A07"/>
    <w:rsid w:val="007D6C42"/>
    <w:rsid w:val="007D7594"/>
    <w:rsid w:val="00800CE0"/>
    <w:rsid w:val="00806BD4"/>
    <w:rsid w:val="00811F62"/>
    <w:rsid w:val="00817CAB"/>
    <w:rsid w:val="008374CF"/>
    <w:rsid w:val="00841A7F"/>
    <w:rsid w:val="00851D0D"/>
    <w:rsid w:val="00855612"/>
    <w:rsid w:val="00860D26"/>
    <w:rsid w:val="00860ECD"/>
    <w:rsid w:val="00867647"/>
    <w:rsid w:val="00873C6B"/>
    <w:rsid w:val="00876C74"/>
    <w:rsid w:val="0089259D"/>
    <w:rsid w:val="008925E1"/>
    <w:rsid w:val="00894971"/>
    <w:rsid w:val="00896095"/>
    <w:rsid w:val="008A1CFB"/>
    <w:rsid w:val="008A3E7C"/>
    <w:rsid w:val="008A55F7"/>
    <w:rsid w:val="008A6F3F"/>
    <w:rsid w:val="008B1A63"/>
    <w:rsid w:val="008D35C6"/>
    <w:rsid w:val="008D5507"/>
    <w:rsid w:val="008E2AC5"/>
    <w:rsid w:val="008F1A79"/>
    <w:rsid w:val="00956611"/>
    <w:rsid w:val="00970C65"/>
    <w:rsid w:val="0097136D"/>
    <w:rsid w:val="00972498"/>
    <w:rsid w:val="009844EB"/>
    <w:rsid w:val="009900B7"/>
    <w:rsid w:val="009A3EF1"/>
    <w:rsid w:val="009D19D9"/>
    <w:rsid w:val="009D3CC7"/>
    <w:rsid w:val="009F33A2"/>
    <w:rsid w:val="009F3C43"/>
    <w:rsid w:val="009F4F5A"/>
    <w:rsid w:val="009F654A"/>
    <w:rsid w:val="00A0297D"/>
    <w:rsid w:val="00A1520E"/>
    <w:rsid w:val="00A214E4"/>
    <w:rsid w:val="00A2307C"/>
    <w:rsid w:val="00A30182"/>
    <w:rsid w:val="00A34434"/>
    <w:rsid w:val="00A35097"/>
    <w:rsid w:val="00A441DC"/>
    <w:rsid w:val="00A45949"/>
    <w:rsid w:val="00A528B8"/>
    <w:rsid w:val="00A55CD2"/>
    <w:rsid w:val="00A62888"/>
    <w:rsid w:val="00A62D0A"/>
    <w:rsid w:val="00A63AC0"/>
    <w:rsid w:val="00A664A4"/>
    <w:rsid w:val="00A75852"/>
    <w:rsid w:val="00A802EE"/>
    <w:rsid w:val="00AB1FE7"/>
    <w:rsid w:val="00AC56D2"/>
    <w:rsid w:val="00AC662F"/>
    <w:rsid w:val="00AE54B5"/>
    <w:rsid w:val="00AF21E2"/>
    <w:rsid w:val="00B007F4"/>
    <w:rsid w:val="00B05DCE"/>
    <w:rsid w:val="00B13974"/>
    <w:rsid w:val="00B17265"/>
    <w:rsid w:val="00B25D90"/>
    <w:rsid w:val="00B26AA3"/>
    <w:rsid w:val="00B30851"/>
    <w:rsid w:val="00B358AC"/>
    <w:rsid w:val="00B40B76"/>
    <w:rsid w:val="00B85078"/>
    <w:rsid w:val="00B96ECC"/>
    <w:rsid w:val="00B97783"/>
    <w:rsid w:val="00BB1C4F"/>
    <w:rsid w:val="00BD47EE"/>
    <w:rsid w:val="00BD604C"/>
    <w:rsid w:val="00BE1730"/>
    <w:rsid w:val="00BE2B37"/>
    <w:rsid w:val="00BE5EC7"/>
    <w:rsid w:val="00BF1CD4"/>
    <w:rsid w:val="00C329AB"/>
    <w:rsid w:val="00C41981"/>
    <w:rsid w:val="00C67E15"/>
    <w:rsid w:val="00C7259C"/>
    <w:rsid w:val="00C734B4"/>
    <w:rsid w:val="00C73777"/>
    <w:rsid w:val="00C77B87"/>
    <w:rsid w:val="00C84F6A"/>
    <w:rsid w:val="00C85126"/>
    <w:rsid w:val="00CC06D3"/>
    <w:rsid w:val="00CC3754"/>
    <w:rsid w:val="00CD1EA3"/>
    <w:rsid w:val="00CD542B"/>
    <w:rsid w:val="00CD73B7"/>
    <w:rsid w:val="00CE3700"/>
    <w:rsid w:val="00CE388F"/>
    <w:rsid w:val="00CE4653"/>
    <w:rsid w:val="00CE7842"/>
    <w:rsid w:val="00CF6419"/>
    <w:rsid w:val="00CF744D"/>
    <w:rsid w:val="00D01DFA"/>
    <w:rsid w:val="00D02D87"/>
    <w:rsid w:val="00D3238A"/>
    <w:rsid w:val="00D459FE"/>
    <w:rsid w:val="00D465C3"/>
    <w:rsid w:val="00D5326C"/>
    <w:rsid w:val="00D611A0"/>
    <w:rsid w:val="00D67E7D"/>
    <w:rsid w:val="00D706C2"/>
    <w:rsid w:val="00D7369E"/>
    <w:rsid w:val="00D74793"/>
    <w:rsid w:val="00D76CDC"/>
    <w:rsid w:val="00D80295"/>
    <w:rsid w:val="00D834D9"/>
    <w:rsid w:val="00D842D4"/>
    <w:rsid w:val="00D92108"/>
    <w:rsid w:val="00DA098D"/>
    <w:rsid w:val="00DA1C52"/>
    <w:rsid w:val="00DA4048"/>
    <w:rsid w:val="00DA524D"/>
    <w:rsid w:val="00DB0EB3"/>
    <w:rsid w:val="00DB57DD"/>
    <w:rsid w:val="00DB592C"/>
    <w:rsid w:val="00DB7EC4"/>
    <w:rsid w:val="00DC566C"/>
    <w:rsid w:val="00DD0D33"/>
    <w:rsid w:val="00DD1A8B"/>
    <w:rsid w:val="00DD722F"/>
    <w:rsid w:val="00E023B0"/>
    <w:rsid w:val="00E3125A"/>
    <w:rsid w:val="00E376E6"/>
    <w:rsid w:val="00E44FB4"/>
    <w:rsid w:val="00E50793"/>
    <w:rsid w:val="00E53E4B"/>
    <w:rsid w:val="00E57E0C"/>
    <w:rsid w:val="00E60988"/>
    <w:rsid w:val="00E61495"/>
    <w:rsid w:val="00E62687"/>
    <w:rsid w:val="00E727B4"/>
    <w:rsid w:val="00E74876"/>
    <w:rsid w:val="00E81545"/>
    <w:rsid w:val="00E932D1"/>
    <w:rsid w:val="00EA7819"/>
    <w:rsid w:val="00EC3F70"/>
    <w:rsid w:val="00EE2ADA"/>
    <w:rsid w:val="00EE30FE"/>
    <w:rsid w:val="00F05398"/>
    <w:rsid w:val="00F054A0"/>
    <w:rsid w:val="00F10902"/>
    <w:rsid w:val="00F11646"/>
    <w:rsid w:val="00F11B8F"/>
    <w:rsid w:val="00F31293"/>
    <w:rsid w:val="00F36580"/>
    <w:rsid w:val="00F44DE7"/>
    <w:rsid w:val="00F46798"/>
    <w:rsid w:val="00F7001F"/>
    <w:rsid w:val="00F71BC0"/>
    <w:rsid w:val="00F73742"/>
    <w:rsid w:val="00F771AE"/>
    <w:rsid w:val="00F86E22"/>
    <w:rsid w:val="00F95F61"/>
    <w:rsid w:val="00F96BCD"/>
    <w:rsid w:val="00FA00CE"/>
    <w:rsid w:val="00FA219E"/>
    <w:rsid w:val="00FC69AA"/>
    <w:rsid w:val="00FD2D9F"/>
    <w:rsid w:val="00FE26E5"/>
    <w:rsid w:val="00FF0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24C64"/>
    <w:rPr>
      <w:rFonts w:ascii="Arial" w:hAnsi="Arial"/>
      <w:lang w:val="fr-CH"/>
    </w:rPr>
  </w:style>
  <w:style w:type="paragraph" w:styleId="berschrift1">
    <w:name w:val="heading 1"/>
    <w:basedOn w:val="Standard"/>
    <w:next w:val="Text1"/>
    <w:qFormat/>
    <w:rsid w:val="00C67E15"/>
    <w:pPr>
      <w:keepNext/>
      <w:numPr>
        <w:numId w:val="11"/>
      </w:numPr>
      <w:spacing w:before="120" w:after="120"/>
      <w:outlineLvl w:val="0"/>
    </w:pPr>
    <w:rPr>
      <w:b/>
      <w:kern w:val="28"/>
    </w:rPr>
  </w:style>
  <w:style w:type="paragraph" w:styleId="berschrift2">
    <w:name w:val="heading 2"/>
    <w:basedOn w:val="berschrift1"/>
    <w:next w:val="Text1"/>
    <w:qFormat/>
    <w:pPr>
      <w:tabs>
        <w:tab w:val="clear" w:pos="425"/>
        <w:tab w:val="left" w:pos="851"/>
      </w:tabs>
      <w:outlineLvl w:val="1"/>
    </w:pPr>
    <w:rPr>
      <w:sz w:val="22"/>
    </w:rPr>
  </w:style>
  <w:style w:type="paragraph" w:styleId="berschrift3">
    <w:name w:val="heading 3"/>
    <w:basedOn w:val="berschrift1"/>
    <w:next w:val="Text1"/>
    <w:qFormat/>
    <w:pPr>
      <w:tabs>
        <w:tab w:val="clear" w:pos="425"/>
        <w:tab w:val="left" w:pos="1276"/>
      </w:tabs>
      <w:outlineLvl w:val="2"/>
    </w:pPr>
    <w:rPr>
      <w:b w:val="0"/>
      <w:i/>
      <w:sz w:val="22"/>
    </w:rPr>
  </w:style>
  <w:style w:type="character" w:default="1" w:styleId="Absatz-Standardschriftart">
    <w:name w:val="Default Paragraph Font"/>
    <w:semiHidden/>
  </w:style>
  <w:style w:type="table" w:default="1" w:styleId="NormaleTabelle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</w:style>
  <w:style w:type="paragraph" w:styleId="Kopfzeile">
    <w:name w:val="header"/>
    <w:basedOn w:val="Text1"/>
    <w:pPr>
      <w:tabs>
        <w:tab w:val="clear" w:pos="425"/>
        <w:tab w:val="clear" w:pos="851"/>
        <w:tab w:val="clear" w:pos="1276"/>
        <w:tab w:val="clear" w:pos="5670"/>
        <w:tab w:val="clear" w:pos="8618"/>
        <w:tab w:val="center" w:pos="4820"/>
        <w:tab w:val="right" w:pos="9412"/>
      </w:tabs>
      <w:spacing w:after="0" w:line="200" w:lineRule="exact"/>
    </w:pPr>
    <w:rPr>
      <w:sz w:val="18"/>
    </w:rPr>
  </w:style>
  <w:style w:type="paragraph" w:styleId="Fuzeile">
    <w:name w:val="footer"/>
    <w:basedOn w:val="Kopfzeile"/>
    <w:link w:val="FuzeileZchn"/>
    <w:uiPriority w:val="99"/>
  </w:style>
  <w:style w:type="paragraph" w:customStyle="1" w:styleId="Text2">
    <w:name w:val="Text_2"/>
    <w:basedOn w:val="Text1"/>
    <w:pPr>
      <w:numPr>
        <w:numId w:val="8"/>
      </w:numPr>
    </w:pPr>
  </w:style>
  <w:style w:type="paragraph" w:customStyle="1" w:styleId="Voradresse">
    <w:name w:val="Vor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1280"/>
    </w:pPr>
  </w:style>
  <w:style w:type="paragraph" w:customStyle="1" w:styleId="Adresse">
    <w:name w:val="Adresse"/>
    <w:basedOn w:val="Text1"/>
    <w:pPr>
      <w:tabs>
        <w:tab w:val="clear" w:pos="425"/>
        <w:tab w:val="clear" w:pos="851"/>
        <w:tab w:val="clear" w:pos="1276"/>
        <w:tab w:val="clear" w:pos="5670"/>
      </w:tabs>
      <w:spacing w:after="0"/>
      <w:ind w:left="1021"/>
    </w:pPr>
  </w:style>
  <w:style w:type="paragraph" w:customStyle="1" w:styleId="Nachadresse">
    <w:name w:val="Nachadresse"/>
    <w:basedOn w:val="Text1"/>
    <w:pPr>
      <w:tabs>
        <w:tab w:val="clear" w:pos="851"/>
        <w:tab w:val="clear" w:pos="1276"/>
        <w:tab w:val="clear" w:pos="5670"/>
        <w:tab w:val="clear" w:pos="8618"/>
      </w:tabs>
      <w:spacing w:after="720"/>
    </w:pPr>
  </w:style>
  <w:style w:type="paragraph" w:styleId="Datum">
    <w:name w:val="Date"/>
    <w:basedOn w:val="Text1"/>
    <w:pPr>
      <w:tabs>
        <w:tab w:val="clear" w:pos="425"/>
        <w:tab w:val="clear" w:pos="851"/>
        <w:tab w:val="clear" w:pos="1276"/>
        <w:tab w:val="clear" w:pos="5670"/>
        <w:tab w:val="left" w:pos="2126"/>
      </w:tabs>
    </w:pPr>
  </w:style>
  <w:style w:type="paragraph" w:customStyle="1" w:styleId="Abst10">
    <w:name w:val="Abst_1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  <w:spacing w:after="0"/>
    </w:pPr>
  </w:style>
  <w:style w:type="paragraph" w:customStyle="1" w:styleId="Titel1">
    <w:name w:val="Titel_1"/>
    <w:basedOn w:val="Standard"/>
    <w:rsid w:val="00C67E15"/>
    <w:pPr>
      <w:tabs>
        <w:tab w:val="left" w:pos="425"/>
      </w:tabs>
      <w:spacing w:after="120"/>
    </w:pPr>
    <w:rPr>
      <w:b/>
      <w:sz w:val="28"/>
    </w:rPr>
  </w:style>
  <w:style w:type="paragraph" w:customStyle="1" w:styleId="Titel2">
    <w:name w:val="Titel_2"/>
    <w:basedOn w:val="Titel1"/>
    <w:rsid w:val="00C67E15"/>
    <w:pPr>
      <w:spacing w:before="120"/>
    </w:pPr>
    <w:rPr>
      <w:sz w:val="20"/>
    </w:rPr>
  </w:style>
  <w:style w:type="paragraph" w:styleId="Anrede">
    <w:name w:val="Salutation"/>
    <w:basedOn w:val="Text1"/>
    <w:pPr>
      <w:tabs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1">
    <w:name w:val="Text_1"/>
    <w:basedOn w:val="Standard"/>
    <w:rsid w:val="00C67E15"/>
    <w:pPr>
      <w:tabs>
        <w:tab w:val="left" w:pos="425"/>
        <w:tab w:val="left" w:pos="851"/>
        <w:tab w:val="left" w:pos="1276"/>
        <w:tab w:val="left" w:pos="5670"/>
        <w:tab w:val="right" w:pos="8618"/>
      </w:tabs>
      <w:spacing w:after="120"/>
      <w:jc w:val="both"/>
    </w:pPr>
  </w:style>
  <w:style w:type="paragraph" w:customStyle="1" w:styleId="Titel3">
    <w:name w:val="Titel_3"/>
    <w:basedOn w:val="Standard"/>
    <w:pPr>
      <w:spacing w:after="180"/>
    </w:pPr>
    <w:rPr>
      <w:i/>
      <w:sz w:val="22"/>
    </w:rPr>
  </w:style>
  <w:style w:type="paragraph" w:customStyle="1" w:styleId="Aufzhlg1">
    <w:name w:val="Aufzählg_1"/>
    <w:basedOn w:val="Text2"/>
  </w:style>
  <w:style w:type="paragraph" w:customStyle="1" w:styleId="Aufzhlg2">
    <w:name w:val="Aufzählg_2"/>
    <w:basedOn w:val="Text2"/>
    <w:pPr>
      <w:numPr>
        <w:numId w:val="6"/>
      </w:numPr>
    </w:pPr>
  </w:style>
  <w:style w:type="paragraph" w:customStyle="1" w:styleId="Wappen">
    <w:name w:val="Wappen"/>
    <w:basedOn w:val="Standard"/>
    <w:pPr>
      <w:framePr w:hSpace="142" w:wrap="around" w:vAnchor="page" w:hAnchor="page" w:x="398" w:y="7202"/>
    </w:pPr>
    <w:rPr>
      <w:rFonts w:ascii="Jarial" w:hAnsi="Jarial"/>
      <w:sz w:val="141"/>
    </w:rPr>
  </w:style>
  <w:style w:type="paragraph" w:customStyle="1" w:styleId="BrfKopf2">
    <w:name w:val="BrfKopf_2"/>
    <w:basedOn w:val="Standard"/>
    <w:pPr>
      <w:framePr w:w="4536" w:h="3606" w:hSpace="113" w:wrap="around" w:vAnchor="page" w:hAnchor="page" w:x="1645" w:y="341"/>
      <w:tabs>
        <w:tab w:val="left" w:pos="2268"/>
      </w:tabs>
    </w:pPr>
    <w:rPr>
      <w:sz w:val="18"/>
    </w:rPr>
  </w:style>
  <w:style w:type="paragraph" w:customStyle="1" w:styleId="BrfKopf1">
    <w:name w:val="BrfKopf_1"/>
    <w:basedOn w:val="Standard"/>
    <w:pPr>
      <w:framePr w:w="4536" w:h="3606" w:hSpace="113" w:wrap="around" w:vAnchor="page" w:hAnchor="page" w:x="1645" w:y="341"/>
      <w:tabs>
        <w:tab w:val="left" w:pos="2268"/>
      </w:tabs>
    </w:pPr>
    <w:rPr>
      <w:b/>
      <w:sz w:val="18"/>
    </w:rPr>
  </w:style>
  <w:style w:type="paragraph" w:customStyle="1" w:styleId="Text3">
    <w:name w:val="Text_3"/>
    <w:basedOn w:val="Text1"/>
    <w:pPr>
      <w:ind w:left="425"/>
    </w:pPr>
  </w:style>
  <w:style w:type="paragraph" w:customStyle="1" w:styleId="Abst15">
    <w:name w:val="Abst_1'5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Abst20">
    <w:name w:val="Abst_2'0"/>
    <w:basedOn w:val="Text1"/>
    <w:next w:val="Text1"/>
    <w:pPr>
      <w:tabs>
        <w:tab w:val="clear" w:pos="425"/>
        <w:tab w:val="clear" w:pos="851"/>
        <w:tab w:val="clear" w:pos="1276"/>
        <w:tab w:val="clear" w:pos="5670"/>
        <w:tab w:val="clear" w:pos="8618"/>
      </w:tabs>
    </w:pPr>
  </w:style>
  <w:style w:type="paragraph" w:customStyle="1" w:styleId="Text4">
    <w:name w:val="Text_4"/>
    <w:basedOn w:val="Text2"/>
    <w:pPr>
      <w:numPr>
        <w:numId w:val="4"/>
      </w:numPr>
      <w:tabs>
        <w:tab w:val="clear" w:pos="5670"/>
        <w:tab w:val="clear" w:pos="8618"/>
        <w:tab w:val="left" w:pos="1702"/>
        <w:tab w:val="left" w:pos="4537"/>
        <w:tab w:val="right" w:pos="9072"/>
      </w:tabs>
    </w:pPr>
  </w:style>
  <w:style w:type="paragraph" w:styleId="Sprechblasentext">
    <w:name w:val="Balloon Text"/>
    <w:basedOn w:val="Standard"/>
    <w:semiHidden/>
    <w:rPr>
      <w:rFonts w:ascii="Tahoma" w:hAnsi="Tahoma" w:cs="Tahoma"/>
      <w:sz w:val="16"/>
      <w:szCs w:val="16"/>
    </w:rPr>
  </w:style>
  <w:style w:type="paragraph" w:customStyle="1" w:styleId="Beilage">
    <w:name w:val="Beilage"/>
    <w:basedOn w:val="Text1"/>
    <w:pPr>
      <w:tabs>
        <w:tab w:val="clear" w:pos="851"/>
        <w:tab w:val="clear" w:pos="1276"/>
        <w:tab w:val="clear" w:pos="5670"/>
      </w:tabs>
      <w:spacing w:after="60"/>
    </w:pPr>
  </w:style>
  <w:style w:type="character" w:styleId="Seitenzahl">
    <w:name w:val="page number"/>
    <w:basedOn w:val="Absatz-Standardschriftart"/>
  </w:style>
  <w:style w:type="paragraph" w:customStyle="1" w:styleId="Grussform">
    <w:name w:val="Grussform"/>
    <w:basedOn w:val="Text1"/>
    <w:pPr>
      <w:spacing w:after="0"/>
      <w:ind w:left="5670"/>
    </w:pPr>
  </w:style>
  <w:style w:type="paragraph" w:customStyle="1" w:styleId="Text">
    <w:name w:val="Text"/>
    <w:basedOn w:val="Standard"/>
    <w:rsid w:val="009F33A2"/>
    <w:pPr>
      <w:spacing w:after="120"/>
      <w:jc w:val="both"/>
    </w:pPr>
    <w:rPr>
      <w:szCs w:val="24"/>
      <w:lang w:val="de-CH"/>
    </w:rPr>
  </w:style>
  <w:style w:type="paragraph" w:customStyle="1" w:styleId="Tabelle">
    <w:name w:val="Tabelle"/>
    <w:basedOn w:val="Standard"/>
    <w:rsid w:val="009F33A2"/>
    <w:pPr>
      <w:tabs>
        <w:tab w:val="left" w:pos="425"/>
        <w:tab w:val="left" w:pos="851"/>
        <w:tab w:val="left" w:pos="4537"/>
        <w:tab w:val="right" w:pos="9072"/>
      </w:tabs>
      <w:overflowPunct w:val="0"/>
      <w:autoSpaceDE w:val="0"/>
      <w:autoSpaceDN w:val="0"/>
      <w:adjustRightInd w:val="0"/>
      <w:spacing w:before="60" w:after="60"/>
      <w:jc w:val="both"/>
      <w:textAlignment w:val="baseline"/>
    </w:pPr>
    <w:rPr>
      <w:lang w:val="de-DE"/>
    </w:rPr>
  </w:style>
  <w:style w:type="character" w:styleId="HTMLZitat">
    <w:name w:val="HTML Cite"/>
    <w:rsid w:val="002E20C8"/>
    <w:rPr>
      <w:i w:val="0"/>
      <w:iCs w:val="0"/>
      <w:color w:val="008000"/>
    </w:rPr>
  </w:style>
  <w:style w:type="character" w:styleId="Hyperlink">
    <w:name w:val="Hyperlink"/>
    <w:rsid w:val="002E20C8"/>
    <w:rPr>
      <w:color w:val="0000FF"/>
      <w:u w:val="single"/>
    </w:rPr>
  </w:style>
  <w:style w:type="character" w:styleId="BesuchterHyperlink">
    <w:name w:val="BesuchterHyperlink"/>
    <w:rsid w:val="002E20C8"/>
    <w:rPr>
      <w:color w:val="800080"/>
      <w:u w:val="single"/>
    </w:rPr>
  </w:style>
  <w:style w:type="paragraph" w:styleId="Dokumentstruktur">
    <w:name w:val="Document Map"/>
    <w:basedOn w:val="Standard"/>
    <w:link w:val="DokumentstrukturZchn"/>
    <w:rsid w:val="00FA219E"/>
    <w:rPr>
      <w:rFonts w:ascii="Tahoma" w:hAnsi="Tahoma" w:cs="Tahoma"/>
      <w:sz w:val="16"/>
      <w:szCs w:val="16"/>
    </w:rPr>
  </w:style>
  <w:style w:type="character" w:customStyle="1" w:styleId="DokumentstrukturZchn">
    <w:name w:val="Dokumentstruktur Zchn"/>
    <w:link w:val="Dokumentstruktur"/>
    <w:rsid w:val="00FA219E"/>
    <w:rPr>
      <w:rFonts w:ascii="Tahoma" w:hAnsi="Tahoma" w:cs="Tahoma"/>
      <w:sz w:val="16"/>
      <w:szCs w:val="16"/>
      <w:lang w:val="fr-CH"/>
    </w:rPr>
  </w:style>
  <w:style w:type="character" w:customStyle="1" w:styleId="FuzeileZchn">
    <w:name w:val="Fußzeile Zchn"/>
    <w:link w:val="Fuzeile"/>
    <w:uiPriority w:val="99"/>
    <w:rsid w:val="00D706C2"/>
    <w:rPr>
      <w:rFonts w:ascii="Arial" w:hAnsi="Arial"/>
      <w:sz w:val="18"/>
      <w:lang w:val="fr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admin.ch/ch/d/sr/817_02/index.htm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5.emf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hyperlink" Target="http://www.admin.ch/ch/d/sr/817_0/index.html" TargetMode="External"/><Relationship Id="rId12" Type="http://schemas.openxmlformats.org/officeDocument/2006/relationships/footer" Target="footer1.xml"/><Relationship Id="rId17" Type="http://schemas.openxmlformats.org/officeDocument/2006/relationships/image" Target="media/image4.emf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3.emf"/><Relationship Id="rId20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10.emf"/><Relationship Id="rId10" Type="http://schemas.openxmlformats.org/officeDocument/2006/relationships/header" Target="header1.xml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hyperlink" Target="https://www.admin.ch/opc/de/classified-compilation/20143394/index.html" TargetMode="External"/><Relationship Id="rId14" Type="http://schemas.openxmlformats.org/officeDocument/2006/relationships/header" Target="header3.xml"/><Relationship Id="rId22" Type="http://schemas.openxmlformats.org/officeDocument/2006/relationships/image" Target="media/image9.emf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Q:\P_KL_VORLAGEN\Informationsdokument%20franz.dot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Informationsdokument franz.dot</Template>
  <TotalTime>0</TotalTime>
  <Pages>8</Pages>
  <Words>1762</Words>
  <Characters>11101</Characters>
  <Application>Microsoft Office Word</Application>
  <DocSecurity>4</DocSecurity>
  <Lines>92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SK Fest</vt:lpstr>
    </vt:vector>
  </TitlesOfParts>
  <LinksUpToDate>false</LinksUpToDate>
  <CharactersWithSpaces>12838</CharactersWithSpaces>
  <SharedDoc>false</SharedDoc>
  <HLinks>
    <vt:vector size="18" baseType="variant">
      <vt:variant>
        <vt:i4>2424895</vt:i4>
      </vt:variant>
      <vt:variant>
        <vt:i4>6</vt:i4>
      </vt:variant>
      <vt:variant>
        <vt:i4>0</vt:i4>
      </vt:variant>
      <vt:variant>
        <vt:i4>5</vt:i4>
      </vt:variant>
      <vt:variant>
        <vt:lpwstr>https://www.admin.ch/opc/de/classified-compilation/20143394/index.html</vt:lpwstr>
      </vt:variant>
      <vt:variant>
        <vt:lpwstr/>
      </vt:variant>
      <vt:variant>
        <vt:i4>7929931</vt:i4>
      </vt:variant>
      <vt:variant>
        <vt:i4>3</vt:i4>
      </vt:variant>
      <vt:variant>
        <vt:i4>0</vt:i4>
      </vt:variant>
      <vt:variant>
        <vt:i4>5</vt:i4>
      </vt:variant>
      <vt:variant>
        <vt:lpwstr>http://www.admin.ch/ch/d/sr/817_02/index.html</vt:lpwstr>
      </vt:variant>
      <vt:variant>
        <vt:lpwstr/>
      </vt:variant>
      <vt:variant>
        <vt:i4>2687045</vt:i4>
      </vt:variant>
      <vt:variant>
        <vt:i4>0</vt:i4>
      </vt:variant>
      <vt:variant>
        <vt:i4>0</vt:i4>
      </vt:variant>
      <vt:variant>
        <vt:i4>5</vt:i4>
      </vt:variant>
      <vt:variant>
        <vt:lpwstr>http://www.admin.ch/ch/d/sr/817_0/index.html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SK Fest</dc:title>
  <dc:subject/>
  <dc:creator/>
  <cp:keywords/>
  <cp:lastModifiedBy/>
  <cp:revision>1</cp:revision>
  <cp:lastPrinted>2010-03-31T07:53:00Z</cp:lastPrinted>
  <dcterms:created xsi:type="dcterms:W3CDTF">2024-02-27T10:10:00Z</dcterms:created>
  <dcterms:modified xsi:type="dcterms:W3CDTF">2024-02-27T10:10:00Z</dcterms:modified>
</cp:coreProperties>
</file>